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73628" w14:textId="6A26D481" w:rsidR="001C77B8" w:rsidRDefault="00704B29">
      <w:pPr>
        <w:rPr>
          <w:color w:val="003366"/>
        </w:rPr>
      </w:pPr>
      <w:bookmarkStart w:id="0" w:name="_GoBack"/>
      <w:bookmarkEnd w:id="0"/>
      <w:r>
        <w:rPr>
          <w:color w:val="003366"/>
        </w:rPr>
        <w:pict w14:anchorId="53EF7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9pt;height:650.1pt">
            <v:imagedata r:id="rId5" o:title="0001"/>
          </v:shape>
        </w:pict>
      </w:r>
    </w:p>
    <w:p w14:paraId="66A1D40A" w14:textId="1185F81A" w:rsidR="001C77B8" w:rsidRDefault="00704B29">
      <w:pPr>
        <w:rPr>
          <w:color w:val="003366"/>
        </w:rPr>
      </w:pPr>
      <w:r>
        <w:rPr>
          <w:rFonts w:ascii="Times New Roman" w:hAnsi="Times New Roman"/>
          <w:color w:val="auto"/>
          <w:kern w:val="0"/>
          <w:sz w:val="24"/>
          <w:szCs w:val="24"/>
        </w:rPr>
        <w:lastRenderedPageBreak/>
        <w:pict w14:anchorId="747E41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3.5pt;margin-top:-14.45pt;width:366.1pt;height:85.55pt;z-index:251621376;mso-wrap-distance-left:2.88pt;mso-wrap-distance-top:2.88pt;mso-wrap-distance-right:2.88pt;mso-wrap-distance-bottom:2.88pt" fillcolor="#00b0f0" strokecolor="#036" strokeweight=".07pt" o:cliptowrap="t">
            <v:stroke opacity="39322f">
              <o:left v:ext="view" color="#fc0"/>
              <o:top v:ext="view" color="#fc0"/>
              <o:right v:ext="view" color="#fc0"/>
              <o:bottom v:ext="view" color="#fc0"/>
              <o:column v:ext="view" color="#fc0"/>
            </v:stroke>
            <v:shadow on="t" color="#548dd4" opacity="52429f" offset="0,1pt" offset2="-4pt,-2pt"/>
            <v:textpath style="font-family:&quot;Harrington&quot;;font-weight:bold;v-text-kern:t" trim="t" fitpath="t" string="Alles over mij!"/>
          </v:shape>
        </w:pict>
      </w:r>
    </w:p>
    <w:p w14:paraId="0EABDD46" w14:textId="24314738" w:rsidR="007609D3" w:rsidRPr="00C10918" w:rsidRDefault="007609D3">
      <w:pPr>
        <w:rPr>
          <w:rFonts w:cs="Times New Roman"/>
          <w:color w:val="auto"/>
          <w:kern w:val="0"/>
          <w:sz w:val="24"/>
          <w:szCs w:val="24"/>
        </w:rPr>
      </w:pPr>
    </w:p>
    <w:p w14:paraId="7254878A" w14:textId="77777777" w:rsidR="007609D3" w:rsidRPr="00C10918" w:rsidRDefault="007609D3">
      <w:pPr>
        <w:overflowPunct/>
        <w:spacing w:after="0" w:line="240" w:lineRule="auto"/>
        <w:rPr>
          <w:rFonts w:cs="Times New Roman"/>
          <w:color w:val="auto"/>
          <w:kern w:val="0"/>
          <w:sz w:val="24"/>
          <w:szCs w:val="24"/>
        </w:rPr>
        <w:sectPr w:rsidR="007609D3" w:rsidRPr="00C10918">
          <w:pgSz w:w="12240" w:h="15840"/>
          <w:pgMar w:top="1417" w:right="1417" w:bottom="1417" w:left="1417" w:header="708" w:footer="708" w:gutter="0"/>
          <w:cols w:space="708"/>
          <w:noEndnote/>
        </w:sectPr>
      </w:pPr>
    </w:p>
    <w:p w14:paraId="2FE0B36B" w14:textId="77777777" w:rsidR="007609D3" w:rsidRPr="00C10918" w:rsidRDefault="007609D3">
      <w:pPr>
        <w:rPr>
          <w:rFonts w:cs="Times New Roman"/>
          <w:color w:val="auto"/>
          <w:kern w:val="0"/>
          <w:sz w:val="24"/>
          <w:szCs w:val="24"/>
        </w:rPr>
      </w:pPr>
    </w:p>
    <w:p w14:paraId="5A4FD421" w14:textId="77777777" w:rsidR="007609D3" w:rsidRPr="00C10918" w:rsidRDefault="007609D3">
      <w:pPr>
        <w:overflowPunct/>
        <w:spacing w:after="0" w:line="240" w:lineRule="auto"/>
        <w:rPr>
          <w:rFonts w:cs="Times New Roman"/>
          <w:color w:val="auto"/>
          <w:kern w:val="0"/>
          <w:sz w:val="24"/>
          <w:szCs w:val="24"/>
        </w:rPr>
        <w:sectPr w:rsidR="007609D3" w:rsidRPr="00C10918">
          <w:type w:val="continuous"/>
          <w:pgSz w:w="12240" w:h="15840"/>
          <w:pgMar w:top="1417" w:right="1417" w:bottom="1417" w:left="1417" w:header="708" w:footer="708" w:gutter="0"/>
          <w:cols w:space="708"/>
          <w:noEndnote/>
        </w:sectPr>
      </w:pPr>
    </w:p>
    <w:p w14:paraId="4389E209" w14:textId="77777777" w:rsidR="007609D3" w:rsidRDefault="007609D3">
      <w:pPr>
        <w:rPr>
          <w:sz w:val="32"/>
          <w:szCs w:val="32"/>
        </w:rPr>
      </w:pPr>
    </w:p>
    <w:p w14:paraId="1BB14A44" w14:textId="78647FCA" w:rsidR="007609D3" w:rsidRDefault="00704B29">
      <w:pPr>
        <w:rPr>
          <w:sz w:val="32"/>
          <w:szCs w:val="32"/>
        </w:rPr>
      </w:pPr>
      <w:r>
        <w:rPr>
          <w:noProof/>
        </w:rPr>
        <w:pict w14:anchorId="0A557AF4">
          <v:shape id="_x0000_s1029" type="#_x0000_t75" style="position:absolute;margin-left:231.6pt;margin-top:7.05pt;width:271.2pt;height:231.2pt;z-index:-251658240;mso-position-horizontal-relative:text;mso-position-vertical-relative:text;mso-width-relative:page;mso-height-relative:page" wrapcoords="2566 0 2267 1889 2029 3777 1730 5666 1492 7554 1193 9443 955 11331 656 13220 418 15108 119 16997 -60 18472 -60 19003 18139 21541 18378 21541 18975 21541 21540 3777 21600 2833 21600 2538 4057 118 3043 0 2566 0">
            <v:imagedata r:id="rId6" o:title="Afbeelding1"/>
            <w10:wrap type="tight"/>
          </v:shape>
        </w:pict>
      </w:r>
      <w:r w:rsidR="001C77B8">
        <w:rPr>
          <w:sz w:val="32"/>
          <w:szCs w:val="32"/>
        </w:rPr>
        <w:t xml:space="preserve">Datum: </w:t>
      </w:r>
    </w:p>
    <w:p w14:paraId="2538081D" w14:textId="1E68BCA5" w:rsidR="001C77B8" w:rsidRDefault="00704B29" w:rsidP="001C77B8">
      <w:pPr>
        <w:widowControl/>
        <w:overflowPunct/>
        <w:autoSpaceDE/>
        <w:autoSpaceDN/>
        <w:adjustRightInd/>
        <w:spacing w:after="0" w:line="240" w:lineRule="auto"/>
        <w:rPr>
          <w:rFonts w:ascii="Times New Roman" w:hAnsi="Times New Roman" w:cs="Times New Roman"/>
          <w:color w:val="auto"/>
          <w:kern w:val="0"/>
          <w:sz w:val="24"/>
          <w:szCs w:val="24"/>
        </w:rPr>
      </w:pPr>
      <w:r>
        <w:rPr>
          <w:noProof/>
        </w:rPr>
        <w:pict w14:anchorId="49647531">
          <v:shape id="_x0000_s1044" type="#_x0000_t75" style="position:absolute;margin-left:332pt;margin-top:12.95pt;width:88.5pt;height:89.15pt;z-index:-251655168;mso-position-horizontal-relative:text;mso-position-vertical-relative:text;mso-width-relative:page;mso-height-relative:page" wrapcoords="9144 4451 7951 4844 5698 6284 4108 8640 2120 10735 795 12829 398 14793 398 15316 1193 17018 1325 17804 7686 19113 11529 19244 13914 19898 14179 19898 16564 19898 16962 19898 18685 19113 19612 17411 19612 14924 18817 12829 17757 10735 16962 8640 16034 6938 15902 6153 13384 4713 12191 4451 9144 4451">
            <v:imagedata r:id="rId7" o:title="Afbeelding3"/>
            <w10:wrap type="tight"/>
          </v:shape>
        </w:pict>
      </w:r>
      <w:r>
        <w:rPr>
          <w:rFonts w:ascii="Times New Roman" w:hAnsi="Times New Roman"/>
          <w:color w:val="auto"/>
          <w:kern w:val="0"/>
          <w:sz w:val="24"/>
          <w:szCs w:val="24"/>
        </w:rPr>
        <w:pict w14:anchorId="223D5023">
          <v:shapetype id="_x0000_t201" coordsize="21600,21600" o:spt="201" path="m,l,21600r21600,l21600,xe">
            <v:stroke joinstyle="miter"/>
            <v:path shadowok="f" o:extrusionok="f" strokeok="f" fillok="f" o:connecttype="rect"/>
            <o:lock v:ext="edit" shapetype="t"/>
          </v:shapetype>
          <v:shape id="_x0000_s1027" type="#_x0000_t201" style="position:absolute;margin-left:21.05pt;margin-top:211.95pt;width:262.75pt;height:215.55pt;z-index:251622400;mso-wrap-distance-left:2.88pt;mso-wrap-distance-top:2.88pt;mso-wrap-distance-right:2.88pt;mso-wrap-distance-bottom:2.88pt" stroked="f" strokecolor="#fc0" strokeweight="2pt" o:cliptowrap="t">
            <v:stroke>
              <o:left v:ext="view" color="#fc0" weight="0"/>
              <o:top v:ext="view" color="#fc0" weight="0"/>
              <o:right v:ext="view" color="#fc0" weight="0"/>
              <o:bottom v:ext="view" color="#fc0" weight="0"/>
              <o:column v:ext="view" color="#fc0"/>
            </v:stroke>
            <v:shadow color="#fc0"/>
            <v:textbox inset="0,0,0,0"/>
          </v:shape>
        </w:pict>
      </w:r>
    </w:p>
    <w:tbl>
      <w:tblPr>
        <w:tblW w:w="3932" w:type="dxa"/>
        <w:tblCellMar>
          <w:left w:w="0" w:type="dxa"/>
          <w:right w:w="0" w:type="dxa"/>
        </w:tblCellMar>
        <w:tblLook w:val="04A0" w:firstRow="1" w:lastRow="0" w:firstColumn="1" w:lastColumn="0" w:noHBand="0" w:noVBand="1"/>
      </w:tblPr>
      <w:tblGrid>
        <w:gridCol w:w="3932"/>
      </w:tblGrid>
      <w:tr w:rsidR="001C77B8" w:rsidRPr="00C10918" w14:paraId="70EB4E93" w14:textId="77777777" w:rsidTr="00715668">
        <w:trPr>
          <w:trHeight w:val="941"/>
        </w:trPr>
        <w:tc>
          <w:tcPr>
            <w:tcW w:w="3932" w:type="dxa"/>
            <w:tcBorders>
              <w:bottom w:val="single" w:sz="8" w:space="0" w:color="003366"/>
            </w:tcBorders>
            <w:tcMar>
              <w:top w:w="58" w:type="dxa"/>
              <w:left w:w="58" w:type="dxa"/>
              <w:bottom w:w="58" w:type="dxa"/>
              <w:right w:w="58" w:type="dxa"/>
            </w:tcMar>
            <w:hideMark/>
          </w:tcPr>
          <w:p w14:paraId="719BF941" w14:textId="43E4361A" w:rsidR="001C77B8" w:rsidRPr="00C10918" w:rsidRDefault="001C77B8">
            <w:pPr>
              <w:rPr>
                <w:color w:val="003366"/>
                <w:sz w:val="32"/>
                <w:szCs w:val="32"/>
              </w:rPr>
            </w:pPr>
            <w:r w:rsidRPr="00C10918">
              <w:rPr>
                <w:color w:val="003366"/>
                <w:sz w:val="32"/>
                <w:szCs w:val="32"/>
              </w:rPr>
              <w:t>Mijn naam is</w:t>
            </w:r>
            <w:r w:rsidRPr="00C10918">
              <w:rPr>
                <w:color w:val="00B0F0"/>
                <w:sz w:val="32"/>
                <w:szCs w:val="32"/>
              </w:rPr>
              <w:t xml:space="preserve"> </w:t>
            </w:r>
          </w:p>
          <w:p w14:paraId="07B61FB6" w14:textId="0FA1F57D" w:rsidR="001C77B8" w:rsidRPr="00C10918" w:rsidRDefault="001C77B8">
            <w:pPr>
              <w:rPr>
                <w:color w:val="003366"/>
                <w:sz w:val="32"/>
                <w:szCs w:val="32"/>
              </w:rPr>
            </w:pPr>
            <w:r w:rsidRPr="00C10918">
              <w:rPr>
                <w:color w:val="003366"/>
                <w:sz w:val="32"/>
                <w:szCs w:val="32"/>
              </w:rPr>
              <w:t>:</w:t>
            </w:r>
          </w:p>
        </w:tc>
      </w:tr>
      <w:tr w:rsidR="001C77B8" w:rsidRPr="00C10918" w14:paraId="7AF51AF9" w14:textId="77777777" w:rsidTr="00715668">
        <w:trPr>
          <w:trHeight w:val="958"/>
        </w:trPr>
        <w:tc>
          <w:tcPr>
            <w:tcW w:w="3932" w:type="dxa"/>
            <w:tcBorders>
              <w:top w:val="single" w:sz="8" w:space="0" w:color="003366"/>
              <w:bottom w:val="single" w:sz="8" w:space="0" w:color="003366"/>
            </w:tcBorders>
            <w:tcMar>
              <w:top w:w="58" w:type="dxa"/>
              <w:left w:w="58" w:type="dxa"/>
              <w:bottom w:w="58" w:type="dxa"/>
              <w:right w:w="58" w:type="dxa"/>
            </w:tcMar>
            <w:hideMark/>
          </w:tcPr>
          <w:p w14:paraId="0E3245DB" w14:textId="77777777" w:rsidR="001C77B8" w:rsidRPr="00C10918" w:rsidRDefault="001C77B8">
            <w:pPr>
              <w:rPr>
                <w:color w:val="003366"/>
                <w:sz w:val="32"/>
                <w:szCs w:val="32"/>
              </w:rPr>
            </w:pPr>
            <w:r w:rsidRPr="00C10918">
              <w:rPr>
                <w:color w:val="003366"/>
                <w:sz w:val="32"/>
                <w:szCs w:val="32"/>
              </w:rPr>
              <w:t>Leeftijd</w:t>
            </w:r>
          </w:p>
          <w:p w14:paraId="39AE9E21" w14:textId="77777777" w:rsidR="001C77B8" w:rsidRPr="00C10918" w:rsidRDefault="001C77B8">
            <w:pPr>
              <w:rPr>
                <w:color w:val="003366"/>
                <w:sz w:val="32"/>
                <w:szCs w:val="32"/>
              </w:rPr>
            </w:pPr>
            <w:r w:rsidRPr="00C10918">
              <w:rPr>
                <w:color w:val="003366"/>
                <w:sz w:val="32"/>
                <w:szCs w:val="32"/>
              </w:rPr>
              <w:t>:</w:t>
            </w:r>
          </w:p>
        </w:tc>
      </w:tr>
      <w:tr w:rsidR="001C77B8" w:rsidRPr="00C10918" w14:paraId="5FB826C4" w14:textId="77777777" w:rsidTr="00715668">
        <w:trPr>
          <w:trHeight w:val="935"/>
        </w:trPr>
        <w:tc>
          <w:tcPr>
            <w:tcW w:w="3932" w:type="dxa"/>
            <w:tcBorders>
              <w:top w:val="single" w:sz="8" w:space="0" w:color="003366"/>
              <w:bottom w:val="single" w:sz="8" w:space="0" w:color="003366"/>
            </w:tcBorders>
            <w:tcMar>
              <w:top w:w="58" w:type="dxa"/>
              <w:left w:w="58" w:type="dxa"/>
              <w:bottom w:w="58" w:type="dxa"/>
              <w:right w:w="58" w:type="dxa"/>
            </w:tcMar>
            <w:hideMark/>
          </w:tcPr>
          <w:p w14:paraId="2818AB22" w14:textId="77777777" w:rsidR="001C77B8" w:rsidRPr="00C10918" w:rsidRDefault="001C77B8">
            <w:pPr>
              <w:rPr>
                <w:color w:val="003366"/>
                <w:sz w:val="32"/>
                <w:szCs w:val="32"/>
              </w:rPr>
            </w:pPr>
            <w:r w:rsidRPr="00C10918">
              <w:rPr>
                <w:color w:val="003366"/>
                <w:sz w:val="32"/>
                <w:szCs w:val="32"/>
              </w:rPr>
              <w:t>Verjaardag</w:t>
            </w:r>
          </w:p>
          <w:p w14:paraId="556A07C0" w14:textId="77777777" w:rsidR="001C77B8" w:rsidRPr="00C10918" w:rsidRDefault="001C77B8">
            <w:pPr>
              <w:rPr>
                <w:color w:val="003366"/>
                <w:sz w:val="32"/>
                <w:szCs w:val="32"/>
              </w:rPr>
            </w:pPr>
            <w:r w:rsidRPr="00C10918">
              <w:rPr>
                <w:color w:val="003366"/>
                <w:sz w:val="32"/>
                <w:szCs w:val="32"/>
              </w:rPr>
              <w:t>:</w:t>
            </w:r>
          </w:p>
        </w:tc>
      </w:tr>
    </w:tbl>
    <w:p w14:paraId="67BD6E67" w14:textId="26BAE454" w:rsidR="007609D3" w:rsidRPr="001C77B8" w:rsidRDefault="00704B29" w:rsidP="001C77B8">
      <w:pPr>
        <w:rPr>
          <w:sz w:val="32"/>
          <w:szCs w:val="32"/>
        </w:rPr>
        <w:sectPr w:rsidR="007609D3" w:rsidRPr="001C77B8">
          <w:type w:val="continuous"/>
          <w:pgSz w:w="12240" w:h="15840"/>
          <w:pgMar w:top="1417" w:right="1417" w:bottom="1417" w:left="1417" w:header="708" w:footer="708" w:gutter="0"/>
          <w:cols w:space="708"/>
          <w:noEndnote/>
        </w:sectPr>
      </w:pPr>
      <w:r>
        <w:rPr>
          <w:rFonts w:ascii="Times New Roman" w:hAnsi="Times New Roman"/>
          <w:color w:val="auto"/>
          <w:kern w:val="0"/>
          <w:sz w:val="22"/>
          <w:szCs w:val="22"/>
        </w:rPr>
        <w:pict w14:anchorId="04480C2A">
          <v:shape id="_x0000_s1028" type="#_x0000_t136" style="position:absolute;margin-left:115.05pt;margin-top:458.4pt;width:231.65pt;height:67.4pt;z-index:251623424;mso-wrap-distance-left:2.88pt;mso-wrap-distance-top:2.88pt;mso-wrap-distance-right:2.88pt;mso-wrap-distance-bottom:2.88pt;mso-position-horizontal-relative:text;mso-position-vertical-relative:text" fillcolor="#fde9d9" strokecolor="#f79646" strokeweight="2.42pt" o:cliptowrap="t">
            <v:fill r:id="rId8" o:title=""/>
            <v:stroke r:id="rId8" o:title="">
              <o:left v:ext="view" color="#fc0"/>
              <o:top v:ext="view" color="#fc0"/>
              <o:right v:ext="view" color="#fc0"/>
              <o:bottom v:ext="view" color="#fc0"/>
              <o:column v:ext="view" color="#fc0"/>
            </v:stroke>
            <v:shadow on="t" color="#5a5a5a" opacity=".5" offset="1pt,3pt" offset2="-2pt,2pt"/>
            <v:textpath style="font-family:&quot;Harrington&quot;;font-size:24pt;font-weight:bold;v-text-kern:t" trim="t" fitpath="t" string="Mijn huis"/>
          </v:shape>
        </w:pict>
      </w:r>
      <w:r>
        <w:rPr>
          <w:rFonts w:ascii="Times New Roman" w:hAnsi="Times New Roman"/>
          <w:color w:val="auto"/>
          <w:kern w:val="0"/>
          <w:sz w:val="22"/>
          <w:szCs w:val="22"/>
        </w:rPr>
        <w:pict w14:anchorId="718C5754">
          <v:shape id="_x0000_s1030" type="#_x0000_t201" style="position:absolute;margin-left:287.1pt;margin-top:528.8pt;width:253.95pt;height:291.95pt;z-index:251624448;mso-wrap-distance-left:2.88pt;mso-wrap-distance-top:2.88pt;mso-wrap-distance-right:2.88pt;mso-wrap-distance-bottom:2.88pt;mso-position-horizontal-relative:text;mso-position-vertical-relative:text" stroked="f" strokecolor="#fc0" strokeweight="2pt" o:cliptowrap="t">
            <v:stroke>
              <o:left v:ext="view" color="#fc0" weight="0"/>
              <o:top v:ext="view" color="#fc0" weight="0"/>
              <o:right v:ext="view" color="#fc0" weight="0"/>
              <o:bottom v:ext="view" color="#fc0" weight="0"/>
              <o:column v:ext="view" color="#fc0"/>
            </v:stroke>
            <v:shadow color="#fc0"/>
            <v:textbox inset="0,0,0,0"/>
          </v:shape>
        </w:pict>
      </w:r>
    </w:p>
    <w:tbl>
      <w:tblPr>
        <w:tblpPr w:leftFromText="141" w:rightFromText="141" w:vertAnchor="text" w:horzAnchor="margin" w:tblpXSpec="right" w:tblpY="89"/>
        <w:tblW w:w="5079" w:type="dxa"/>
        <w:tblCellMar>
          <w:left w:w="0" w:type="dxa"/>
          <w:right w:w="0" w:type="dxa"/>
        </w:tblCellMar>
        <w:tblLook w:val="04A0" w:firstRow="1" w:lastRow="0" w:firstColumn="1" w:lastColumn="0" w:noHBand="0" w:noVBand="1"/>
      </w:tblPr>
      <w:tblGrid>
        <w:gridCol w:w="5079"/>
      </w:tblGrid>
      <w:tr w:rsidR="00715668" w:rsidRPr="00C10918" w14:paraId="0F180DED" w14:textId="77777777" w:rsidTr="00715668">
        <w:trPr>
          <w:trHeight w:val="1076"/>
        </w:trPr>
        <w:tc>
          <w:tcPr>
            <w:tcW w:w="5079" w:type="dxa"/>
            <w:tcBorders>
              <w:bottom w:val="single" w:sz="8" w:space="0" w:color="003366"/>
            </w:tcBorders>
            <w:tcMar>
              <w:top w:w="58" w:type="dxa"/>
              <w:left w:w="58" w:type="dxa"/>
              <w:bottom w:w="58" w:type="dxa"/>
              <w:right w:w="58" w:type="dxa"/>
            </w:tcMar>
            <w:hideMark/>
          </w:tcPr>
          <w:p w14:paraId="5040A553" w14:textId="77777777" w:rsidR="00715668" w:rsidRPr="00C10918" w:rsidRDefault="00715668" w:rsidP="00715668">
            <w:pPr>
              <w:rPr>
                <w:color w:val="003366"/>
                <w:sz w:val="32"/>
                <w:szCs w:val="32"/>
              </w:rPr>
            </w:pPr>
            <w:r w:rsidRPr="00C10918">
              <w:rPr>
                <w:color w:val="003366"/>
                <w:sz w:val="32"/>
                <w:szCs w:val="32"/>
              </w:rPr>
              <w:t>Adres</w:t>
            </w:r>
          </w:p>
          <w:p w14:paraId="5B135105" w14:textId="77777777" w:rsidR="00715668" w:rsidRPr="00C10918" w:rsidRDefault="00715668" w:rsidP="00715668">
            <w:pPr>
              <w:rPr>
                <w:color w:val="003366"/>
                <w:sz w:val="32"/>
                <w:szCs w:val="32"/>
              </w:rPr>
            </w:pPr>
            <w:r w:rsidRPr="00C10918">
              <w:rPr>
                <w:color w:val="003366"/>
                <w:sz w:val="32"/>
                <w:szCs w:val="32"/>
              </w:rPr>
              <w:t>:</w:t>
            </w:r>
          </w:p>
        </w:tc>
      </w:tr>
      <w:tr w:rsidR="00715668" w:rsidRPr="00C10918" w14:paraId="033B008E" w14:textId="77777777" w:rsidTr="00715668">
        <w:trPr>
          <w:trHeight w:val="3013"/>
        </w:trPr>
        <w:tc>
          <w:tcPr>
            <w:tcW w:w="5079" w:type="dxa"/>
            <w:tcBorders>
              <w:top w:val="single" w:sz="8" w:space="0" w:color="003366"/>
              <w:bottom w:val="single" w:sz="8" w:space="0" w:color="003366"/>
            </w:tcBorders>
            <w:tcMar>
              <w:top w:w="58" w:type="dxa"/>
              <w:left w:w="58" w:type="dxa"/>
              <w:bottom w:w="58" w:type="dxa"/>
              <w:right w:w="58" w:type="dxa"/>
            </w:tcMar>
            <w:hideMark/>
          </w:tcPr>
          <w:p w14:paraId="28DB0029" w14:textId="77777777" w:rsidR="00715668" w:rsidRPr="00C10918" w:rsidRDefault="00715668" w:rsidP="00715668">
            <w:pPr>
              <w:rPr>
                <w:b/>
                <w:bCs/>
                <w:color w:val="003366"/>
                <w:sz w:val="32"/>
                <w:szCs w:val="32"/>
              </w:rPr>
            </w:pPr>
            <w:r w:rsidRPr="00C10918">
              <w:rPr>
                <w:b/>
                <w:bCs/>
                <w:color w:val="003366"/>
                <w:sz w:val="32"/>
                <w:szCs w:val="32"/>
              </w:rPr>
              <w:t>Wie wonen er?</w:t>
            </w:r>
          </w:p>
          <w:p w14:paraId="74A1EE2C" w14:textId="76C2782A" w:rsidR="00715668" w:rsidRPr="00C10918" w:rsidRDefault="00715668" w:rsidP="00715668">
            <w:pPr>
              <w:rPr>
                <w:color w:val="003366"/>
                <w:sz w:val="32"/>
                <w:szCs w:val="32"/>
              </w:rPr>
            </w:pPr>
            <w:r w:rsidRPr="00C10918">
              <w:rPr>
                <w:color w:val="003366"/>
                <w:sz w:val="32"/>
                <w:szCs w:val="32"/>
              </w:rPr>
              <w:t>Familie:</w:t>
            </w:r>
          </w:p>
        </w:tc>
      </w:tr>
      <w:tr w:rsidR="00715668" w:rsidRPr="00C10918" w14:paraId="10FF7E86" w14:textId="77777777" w:rsidTr="00715668">
        <w:trPr>
          <w:trHeight w:val="1428"/>
        </w:trPr>
        <w:tc>
          <w:tcPr>
            <w:tcW w:w="5079" w:type="dxa"/>
            <w:tcBorders>
              <w:top w:val="single" w:sz="8" w:space="0" w:color="003366"/>
              <w:bottom w:val="single" w:sz="8" w:space="0" w:color="003366"/>
            </w:tcBorders>
            <w:tcMar>
              <w:top w:w="58" w:type="dxa"/>
              <w:left w:w="58" w:type="dxa"/>
              <w:bottom w:w="58" w:type="dxa"/>
              <w:right w:w="58" w:type="dxa"/>
            </w:tcMar>
            <w:hideMark/>
          </w:tcPr>
          <w:p w14:paraId="0990F0BA" w14:textId="77777777" w:rsidR="00715668" w:rsidRPr="00C10918" w:rsidRDefault="00715668" w:rsidP="00715668">
            <w:pPr>
              <w:rPr>
                <w:color w:val="003366"/>
                <w:sz w:val="32"/>
                <w:szCs w:val="32"/>
              </w:rPr>
            </w:pPr>
            <w:r w:rsidRPr="00C10918">
              <w:rPr>
                <w:color w:val="003366"/>
                <w:sz w:val="32"/>
                <w:szCs w:val="32"/>
              </w:rPr>
              <w:t>Huisdieren</w:t>
            </w:r>
          </w:p>
          <w:p w14:paraId="186FB856" w14:textId="77777777" w:rsidR="00715668" w:rsidRPr="00C10918" w:rsidRDefault="00715668" w:rsidP="00715668">
            <w:pPr>
              <w:rPr>
                <w:color w:val="003366"/>
                <w:sz w:val="32"/>
                <w:szCs w:val="32"/>
              </w:rPr>
            </w:pPr>
            <w:r w:rsidRPr="00C10918">
              <w:rPr>
                <w:color w:val="003366"/>
                <w:sz w:val="32"/>
                <w:szCs w:val="32"/>
              </w:rPr>
              <w:t>:</w:t>
            </w:r>
          </w:p>
        </w:tc>
      </w:tr>
    </w:tbl>
    <w:p w14:paraId="0C8E1A51" w14:textId="77777777" w:rsidR="007609D3" w:rsidRPr="00C10918" w:rsidRDefault="007609D3">
      <w:pPr>
        <w:overflowPunct/>
        <w:spacing w:after="0" w:line="240" w:lineRule="auto"/>
        <w:rPr>
          <w:rFonts w:cs="Times New Roman"/>
          <w:color w:val="auto"/>
          <w:kern w:val="0"/>
          <w:sz w:val="22"/>
          <w:szCs w:val="22"/>
        </w:rPr>
        <w:sectPr w:rsidR="007609D3" w:rsidRPr="00C10918">
          <w:type w:val="continuous"/>
          <w:pgSz w:w="12240" w:h="15840"/>
          <w:pgMar w:top="1417" w:right="1417" w:bottom="1417" w:left="1417" w:header="708" w:footer="708" w:gutter="0"/>
          <w:cols w:space="708"/>
          <w:noEndnote/>
        </w:sectPr>
      </w:pPr>
    </w:p>
    <w:p w14:paraId="4EF4099F" w14:textId="77777777" w:rsidR="007609D3" w:rsidRPr="00C10918" w:rsidRDefault="007609D3">
      <w:pPr>
        <w:overflowPunct/>
        <w:spacing w:after="0" w:line="240" w:lineRule="auto"/>
        <w:rPr>
          <w:rFonts w:cs="Times New Roman"/>
          <w:color w:val="auto"/>
          <w:kern w:val="0"/>
          <w:sz w:val="22"/>
          <w:szCs w:val="22"/>
        </w:rPr>
        <w:sectPr w:rsidR="007609D3" w:rsidRPr="00C10918">
          <w:type w:val="continuous"/>
          <w:pgSz w:w="12240" w:h="15840"/>
          <w:pgMar w:top="1417" w:right="1417" w:bottom="1417" w:left="1417" w:header="708" w:footer="708" w:gutter="0"/>
          <w:cols w:space="708"/>
          <w:noEndnote/>
        </w:sectPr>
      </w:pPr>
    </w:p>
    <w:p w14:paraId="4A9DF603" w14:textId="721D66F4" w:rsidR="007609D3" w:rsidRPr="00C10918" w:rsidRDefault="00704B29">
      <w:pPr>
        <w:overflowPunct/>
        <w:spacing w:after="0" w:line="240" w:lineRule="auto"/>
        <w:rPr>
          <w:rFonts w:cs="Times New Roman"/>
          <w:color w:val="auto"/>
          <w:kern w:val="0"/>
          <w:sz w:val="22"/>
          <w:szCs w:val="22"/>
        </w:rPr>
        <w:sectPr w:rsidR="007609D3" w:rsidRPr="00C10918">
          <w:type w:val="continuous"/>
          <w:pgSz w:w="12240" w:h="15840"/>
          <w:pgMar w:top="1417" w:right="1417" w:bottom="1417" w:left="1417" w:header="708" w:footer="708" w:gutter="0"/>
          <w:cols w:space="708"/>
          <w:noEndnote/>
        </w:sectPr>
      </w:pPr>
      <w:r>
        <w:rPr>
          <w:rFonts w:ascii="Times New Roman" w:hAnsi="Times New Roman"/>
          <w:color w:val="auto"/>
          <w:kern w:val="0"/>
          <w:sz w:val="24"/>
          <w:szCs w:val="24"/>
        </w:rPr>
        <w:pict w14:anchorId="01032E8C">
          <v:rect id="_x0000_s1031" alt="Why I Love SpongeBob SquarePants So Much | Koch's Tour" style="position:absolute;margin-left:36pt;margin-top:559.9pt;width:214.5pt;height:215.25pt;rotation:-616791fd;z-index:251625472" o:preferrelative="t" filled="f" stroked="f" o:cliptowrap="t">
            <v:stroke joinstyle="round"/>
            <v:imagedata r:id="rId9" o:title="original"/>
            <v:shadow on="t" color="black" opacity="42598f" offset="2.74397mm,2.74397mm"/>
            <o:extrusion v:ext="view" backdepth="0" viewpoint="0,0" viewpointorigin="0,0" skewangle="0"/>
            <o:lock v:ext="edit" aspectratio="t"/>
          </v:rect>
        </w:pict>
      </w:r>
    </w:p>
    <w:p w14:paraId="55D9CF41" w14:textId="05300627" w:rsidR="001C77B8" w:rsidRPr="00C10918" w:rsidRDefault="00704B29">
      <w:pPr>
        <w:overflowPunct/>
        <w:spacing w:after="0" w:line="240" w:lineRule="auto"/>
        <w:rPr>
          <w:rFonts w:cs="Times New Roman"/>
          <w:color w:val="auto"/>
          <w:kern w:val="0"/>
          <w:sz w:val="22"/>
          <w:szCs w:val="22"/>
        </w:rPr>
      </w:pPr>
      <w:r>
        <w:rPr>
          <w:noProof/>
        </w:rPr>
        <w:pict w14:anchorId="3F377695">
          <v:shape id="_x0000_s1033" type="#_x0000_t75" style="position:absolute;margin-left:0;margin-top:0;width:203.4pt;height:204.25pt;z-index:-251657216;mso-position-horizontal:left;mso-position-horizontal-relative:text;mso-position-vertical:top;mso-position-vertical-relative:text;mso-width-relative:page;mso-height-relative:page" wrapcoords="15799 275 14529 440 5027 1979 2099 2528 1050 2748 829 3133 276 3737 166 4892 276 5991 442 6650 663 8189 2431 18962 2652 19896 2873 20501 2983 20666 3867 21215 4088 21215 5580 21215 5745 21215 20164 18852 20219 18742 21158 17863 21324 16983 21324 16104 19887 7585 19777 7310 19556 5661 19501 5551 18948 2034 18727 1264 18727 1044 17899 440 17512 275 15799 275">
            <v:imagedata r:id="rId10" o:title="Afbeelding2"/>
            <w10:wrap type="tight"/>
          </v:shape>
        </w:pict>
      </w:r>
      <w:r>
        <w:rPr>
          <w:rFonts w:ascii="Times New Roman" w:hAnsi="Times New Roman"/>
          <w:color w:val="auto"/>
          <w:kern w:val="0"/>
          <w:sz w:val="24"/>
          <w:szCs w:val="24"/>
        </w:rPr>
        <w:pict w14:anchorId="24BD1E8A">
          <v:shape id="_x0000_s1034" type="#_x0000_t136" style="position:absolute;margin-left:115.05pt;margin-top:458.4pt;width:231.65pt;height:67.4pt;z-index:251627520;mso-wrap-distance-left:2.88pt;mso-wrap-distance-top:2.88pt;mso-wrap-distance-right:2.88pt;mso-wrap-distance-bottom:2.88pt" fillcolor="#fde9d9" strokecolor="#f79646" strokeweight="2.42pt" o:cliptowrap="t">
            <v:fill r:id="rId8" o:title=""/>
            <v:stroke r:id="rId8" o:title="">
              <o:left v:ext="view" color="#fc0"/>
              <o:top v:ext="view" color="#fc0"/>
              <o:right v:ext="view" color="#fc0"/>
              <o:bottom v:ext="view" color="#fc0"/>
              <o:column v:ext="view" color="#fc0"/>
            </v:stroke>
            <v:shadow on="t" color="#5a5a5a" opacity=".5" offset="1pt,3pt" offset2="-2pt,2pt"/>
            <v:textpath style="font-family:&quot;Harrington&quot;;font-size:24pt;font-weight:bold;v-text-kern:t" trim="t" fitpath="t" string="Mijn huis"/>
          </v:shape>
        </w:pict>
      </w:r>
      <w:r w:rsidR="00715668" w:rsidRPr="00715668">
        <w:rPr>
          <w:rFonts w:ascii="Times New Roman" w:hAnsi="Times New Roman"/>
          <w:color w:val="auto"/>
          <w:kern w:val="0"/>
          <w:sz w:val="24"/>
          <w:szCs w:val="24"/>
        </w:rPr>
        <w:t xml:space="preserve"> </w:t>
      </w:r>
      <w:r>
        <w:rPr>
          <w:rFonts w:ascii="Times New Roman" w:hAnsi="Times New Roman"/>
          <w:color w:val="auto"/>
          <w:kern w:val="0"/>
          <w:sz w:val="24"/>
          <w:szCs w:val="24"/>
        </w:rPr>
        <w:pict w14:anchorId="2BEBE9FF">
          <v:shape id="_x0000_s1035" type="#_x0000_t136" style="position:absolute;margin-left:115.05pt;margin-top:458.4pt;width:231.65pt;height:67.4pt;z-index:251628544;mso-wrap-distance-left:2.88pt;mso-wrap-distance-top:2.88pt;mso-wrap-distance-right:2.88pt;mso-wrap-distance-bottom:2.88pt;mso-position-horizontal-relative:text;mso-position-vertical-relative:text" fillcolor="#fde9d9" strokecolor="#f79646" strokeweight="2.42pt" o:cliptowrap="t">
            <v:fill r:id="rId8" o:title=""/>
            <v:stroke r:id="rId8" o:title="">
              <o:left v:ext="view" color="#fc0"/>
              <o:top v:ext="view" color="#fc0"/>
              <o:right v:ext="view" color="#fc0"/>
              <o:bottom v:ext="view" color="#fc0"/>
              <o:column v:ext="view" color="#fc0"/>
            </v:stroke>
            <v:shadow on="t" color="#5a5a5a" opacity=".5" offset="1pt,3pt" offset2="-2pt,2pt"/>
            <v:textpath style="font-family:&quot;Harrington&quot;;font-size:24pt;font-weight:bold;v-text-kern:t" trim="t" fitpath="t" string="Mijn huis"/>
          </v:shape>
        </w:pict>
      </w:r>
    </w:p>
    <w:p w14:paraId="75B2DD5E" w14:textId="26F5CAC8" w:rsidR="001C77B8" w:rsidRPr="00C10918" w:rsidRDefault="001C77B8">
      <w:pPr>
        <w:overflowPunct/>
        <w:spacing w:after="0" w:line="240" w:lineRule="auto"/>
        <w:rPr>
          <w:rFonts w:cs="Times New Roman"/>
          <w:color w:val="auto"/>
          <w:kern w:val="0"/>
          <w:sz w:val="22"/>
          <w:szCs w:val="22"/>
        </w:rPr>
      </w:pPr>
    </w:p>
    <w:p w14:paraId="50FF0656" w14:textId="1092D836" w:rsidR="001C77B8" w:rsidRPr="00C10918" w:rsidRDefault="001C77B8">
      <w:pPr>
        <w:overflowPunct/>
        <w:spacing w:after="0" w:line="240" w:lineRule="auto"/>
        <w:rPr>
          <w:rFonts w:cs="Times New Roman"/>
          <w:color w:val="auto"/>
          <w:kern w:val="0"/>
          <w:sz w:val="22"/>
          <w:szCs w:val="22"/>
        </w:rPr>
      </w:pPr>
    </w:p>
    <w:p w14:paraId="255367C3" w14:textId="4D5223FA" w:rsidR="001C77B8" w:rsidRPr="00C10918" w:rsidRDefault="001C77B8">
      <w:pPr>
        <w:overflowPunct/>
        <w:spacing w:after="0" w:line="240" w:lineRule="auto"/>
        <w:rPr>
          <w:rFonts w:cs="Times New Roman"/>
          <w:color w:val="auto"/>
          <w:kern w:val="0"/>
          <w:sz w:val="22"/>
          <w:szCs w:val="22"/>
        </w:rPr>
        <w:sectPr w:rsidR="001C77B8" w:rsidRPr="00C10918">
          <w:type w:val="continuous"/>
          <w:pgSz w:w="12240" w:h="15840"/>
          <w:pgMar w:top="1417" w:right="1417" w:bottom="1417" w:left="1417" w:header="708" w:footer="708" w:gutter="0"/>
          <w:cols w:space="708"/>
          <w:noEndnote/>
        </w:sectPr>
      </w:pPr>
    </w:p>
    <w:p w14:paraId="0BC05FC9" w14:textId="77777777" w:rsidR="007609D3" w:rsidRPr="00C10918" w:rsidRDefault="007609D3">
      <w:pPr>
        <w:rPr>
          <w:rFonts w:cs="Times New Roman"/>
          <w:color w:val="auto"/>
          <w:kern w:val="0"/>
          <w:sz w:val="22"/>
          <w:szCs w:val="22"/>
        </w:rPr>
      </w:pPr>
    </w:p>
    <w:p w14:paraId="6E27617B" w14:textId="5E72C73E" w:rsidR="007609D3" w:rsidRPr="00C10918" w:rsidRDefault="00704B29">
      <w:pPr>
        <w:overflowPunct/>
        <w:spacing w:after="0" w:line="240" w:lineRule="auto"/>
        <w:rPr>
          <w:rFonts w:cs="Times New Roman"/>
          <w:color w:val="auto"/>
          <w:kern w:val="0"/>
          <w:sz w:val="22"/>
          <w:szCs w:val="22"/>
        </w:rPr>
        <w:sectPr w:rsidR="007609D3" w:rsidRPr="00C10918">
          <w:type w:val="continuous"/>
          <w:pgSz w:w="12240" w:h="15840"/>
          <w:pgMar w:top="1417" w:right="1417" w:bottom="1417" w:left="1417" w:header="708" w:footer="708" w:gutter="0"/>
          <w:cols w:space="708"/>
          <w:noEndnote/>
        </w:sectPr>
      </w:pPr>
      <w:r>
        <w:rPr>
          <w:rFonts w:ascii="Times New Roman" w:hAnsi="Times New Roman"/>
          <w:color w:val="auto"/>
          <w:kern w:val="0"/>
          <w:sz w:val="24"/>
          <w:szCs w:val="24"/>
        </w:rPr>
        <w:pict w14:anchorId="05530EFE">
          <v:rect id="_x0000_s1032" alt="Why I Love SpongeBob SquarePants So Much | Koch's Tour" style="position:absolute;margin-left:36pt;margin-top:559.9pt;width:214.5pt;height:215.25pt;rotation:-616791fd;z-index:251626496" o:preferrelative="t" filled="f" stroked="f" o:cliptowrap="t">
            <v:stroke joinstyle="round"/>
            <v:imagedata r:id="rId9" o:title="original"/>
            <v:shadow on="t" color="black" opacity="42598f" offset="2.74397mm,2.74397mm"/>
            <o:extrusion v:ext="view" backdepth="0" viewpoint="0,0" viewpointorigin="0,0" skewangle="0"/>
            <o:lock v:ext="edit" aspectratio="t"/>
          </v:rect>
        </w:pict>
      </w:r>
    </w:p>
    <w:p w14:paraId="77D3A61D" w14:textId="77777777" w:rsidR="007609D3" w:rsidRPr="00C10918" w:rsidRDefault="007609D3">
      <w:pPr>
        <w:rPr>
          <w:rFonts w:cs="Times New Roman"/>
          <w:color w:val="auto"/>
          <w:kern w:val="0"/>
          <w:sz w:val="22"/>
          <w:szCs w:val="22"/>
        </w:rPr>
      </w:pPr>
    </w:p>
    <w:p w14:paraId="0D989F3F" w14:textId="77777777" w:rsidR="007609D3" w:rsidRPr="00C10918" w:rsidRDefault="007609D3">
      <w:pPr>
        <w:overflowPunct/>
        <w:spacing w:after="0" w:line="240" w:lineRule="auto"/>
        <w:rPr>
          <w:rFonts w:cs="Times New Roman"/>
          <w:color w:val="auto"/>
          <w:kern w:val="0"/>
          <w:sz w:val="22"/>
          <w:szCs w:val="22"/>
        </w:rPr>
        <w:sectPr w:rsidR="007609D3" w:rsidRPr="00C10918">
          <w:type w:val="continuous"/>
          <w:pgSz w:w="12240" w:h="15840"/>
          <w:pgMar w:top="1417" w:right="1417" w:bottom="1417" w:left="1417" w:header="708" w:footer="708" w:gutter="0"/>
          <w:cols w:space="708"/>
          <w:noEndnote/>
        </w:sectPr>
      </w:pPr>
    </w:p>
    <w:p w14:paraId="5B0C85ED" w14:textId="16A9AF9A" w:rsidR="001C77B8" w:rsidRPr="001C77B8" w:rsidRDefault="00704B29">
      <w:pPr>
        <w:rPr>
          <w:i/>
          <w:iCs/>
          <w:color w:val="000000"/>
          <w:sz w:val="44"/>
          <w:szCs w:val="44"/>
        </w:rPr>
      </w:pPr>
      <w:r>
        <w:rPr>
          <w:noProof/>
        </w:rPr>
        <w:pict w14:anchorId="16660899">
          <v:shape id="_x0000_s1045" type="#_x0000_t75" style="position:absolute;margin-left:-16.8pt;margin-top:82.75pt;width:108pt;height:108pt;z-index:-251654144;mso-position-horizontal-relative:text;mso-position-vertical-relative:text;mso-width-relative:page;mso-height-relative:page" wrapcoords="8850 5250 7500 5550 150 9450 -150 11250 -150 13200 0 14850 1800 17250 1800 18750 1950 19650 2400 19800 9750 20400 10650 20400 12000 20400 12600 20400 15600 19650 20700 17850 20100 14850 21600 11250 21600 10650 19350 10050 17850 7200 14250 5550 12600 5250 8850 5250">
            <v:imagedata r:id="rId11" o:title="Afbeelding4"/>
            <w10:wrap type="tight"/>
          </v:shape>
        </w:pict>
      </w:r>
    </w:p>
    <w:p w14:paraId="2302B76B" w14:textId="605ACE50" w:rsidR="001C77B8" w:rsidRDefault="001C77B8">
      <w:pPr>
        <w:rPr>
          <w:i/>
          <w:iCs/>
          <w:color w:val="000000"/>
          <w:sz w:val="44"/>
          <w:szCs w:val="44"/>
        </w:rPr>
      </w:pPr>
    </w:p>
    <w:p w14:paraId="302A3F7D" w14:textId="29DA0F3F" w:rsidR="00715668" w:rsidRPr="001C77B8" w:rsidRDefault="00704B29">
      <w:pPr>
        <w:rPr>
          <w:i/>
          <w:iCs/>
          <w:color w:val="000000"/>
          <w:sz w:val="44"/>
          <w:szCs w:val="44"/>
        </w:rPr>
      </w:pPr>
      <w:r>
        <w:rPr>
          <w:rFonts w:ascii="Times New Roman" w:hAnsi="Times New Roman"/>
          <w:color w:val="auto"/>
          <w:kern w:val="0"/>
          <w:sz w:val="24"/>
          <w:szCs w:val="24"/>
        </w:rPr>
        <w:lastRenderedPageBreak/>
        <w:pict w14:anchorId="50E21BE9">
          <v:shape id="_x0000_s1036" type="#_x0000_t136" style="position:absolute;margin-left:-17.95pt;margin-top:-26.45pt;width:508.85pt;height:63.5pt;z-index:251629568;mso-wrap-distance-left:2.88pt;mso-wrap-distance-top:2.88pt;mso-wrap-distance-right:2.88pt;mso-wrap-distance-bottom:2.88pt" fillcolor="#00b0f0" strokecolor="#036" strokeweight=".07pt" o:cliptowrap="t">
            <v:stroke opacity="39322f">
              <o:left v:ext="view" color="#fc0"/>
              <o:top v:ext="view" color="#fc0"/>
              <o:right v:ext="view" color="#fc0"/>
              <o:bottom v:ext="view" color="#fc0"/>
              <o:column v:ext="view" color="#fc0"/>
            </v:stroke>
            <v:shadow on="t" color="#548dd4" opacity="52429f" offset="0,1pt" offset2="-4pt,-2pt"/>
            <v:textpath style="font-family:&quot;Harrington&quot;;font-weight:bold;v-text-kern:t" trim="t" fitpath="t" string="Waar ik van houd"/>
          </v:shape>
        </w:pict>
      </w:r>
    </w:p>
    <w:p w14:paraId="40F9B422" w14:textId="3A00E502" w:rsidR="001C77B8" w:rsidRPr="001C77B8" w:rsidRDefault="001C77B8">
      <w:pPr>
        <w:rPr>
          <w:i/>
          <w:iCs/>
          <w:color w:val="000000"/>
          <w:sz w:val="44"/>
          <w:szCs w:val="44"/>
        </w:rPr>
      </w:pPr>
    </w:p>
    <w:p w14:paraId="1A0CC976" w14:textId="6FA99082" w:rsidR="00715668" w:rsidRDefault="00704B29" w:rsidP="00715668">
      <w:pPr>
        <w:widowControl/>
        <w:overflowPunct/>
        <w:autoSpaceDE/>
        <w:autoSpaceDN/>
        <w:adjustRightInd/>
        <w:spacing w:after="0" w:line="240" w:lineRule="auto"/>
        <w:rPr>
          <w:rFonts w:ascii="Times New Roman" w:hAnsi="Times New Roman" w:cs="Times New Roman"/>
          <w:color w:val="auto"/>
          <w:kern w:val="0"/>
          <w:sz w:val="24"/>
          <w:szCs w:val="24"/>
        </w:rPr>
      </w:pPr>
      <w:r>
        <w:rPr>
          <w:noProof/>
        </w:rPr>
        <w:pict w14:anchorId="5119D137">
          <v:shape id="_x0000_s1047" type="#_x0000_t75" style="position:absolute;margin-left:284.85pt;margin-top:169.85pt;width:84.85pt;height:84.85pt;z-index:-251653120;mso-position-horizontal-relative:text;mso-position-vertical-relative:text;mso-width-relative:page;mso-height-relative:page" wrapcoords="5161 573 191 20835 1338 20835 21218 16057 21027 12807 20071 9749 18159 6690 15292 3823 15101 3058 9749 765 7837 573 5161 573">
            <v:imagedata r:id="rId12" o:title="Afbeelding6"/>
            <w10:wrap type="tight"/>
          </v:shape>
        </w:pict>
      </w:r>
      <w:r>
        <w:rPr>
          <w:rFonts w:ascii="Times New Roman" w:hAnsi="Times New Roman"/>
          <w:color w:val="auto"/>
          <w:kern w:val="0"/>
          <w:sz w:val="24"/>
          <w:szCs w:val="24"/>
        </w:rPr>
        <w:pict w14:anchorId="5526D11C">
          <v:rect id="_x0000_s1039" style="position:absolute;margin-left:395.9pt;margin-top:219.55pt;width:115.95pt;height:160.55pt;rotation:576417fd;z-index:251631616;mso-wrap-distance-left:2.88pt;mso-wrap-distance-top:2.88pt;mso-wrap-distance-right:2.88pt;mso-wrap-distance-bottom:2.88pt" o:preferrelative="t" filled="f" fillcolor="#036" stroked="f" strokecolor="#fc0" strokeweight="2pt" o:cliptowrap="t">
            <v:stroke joinstyle="round">
              <o:left v:ext="view" color="#fc0"/>
              <o:top v:ext="view" color="#fc0"/>
              <o:right v:ext="view" color="#fc0"/>
              <o:bottom v:ext="view" color="#fc0"/>
              <o:column v:ext="view" color="#fc0"/>
            </v:stroke>
            <v:imagedata r:id="rId13" o:title="fox-557233_960_720"/>
            <v:shadow color="black" opacity="42598f" offset="2.74397mm,2.74397mm"/>
            <o:extrusion v:ext="view" backdepth="0" viewpoint="0,0" viewpointorigin="0,0" skewangle="0"/>
            <o:lock v:ext="edit" aspectratio="t"/>
          </v:rect>
        </w:pict>
      </w:r>
      <w:r>
        <w:rPr>
          <w:rFonts w:ascii="Times New Roman" w:hAnsi="Times New Roman"/>
          <w:color w:val="auto"/>
          <w:kern w:val="0"/>
          <w:sz w:val="24"/>
          <w:szCs w:val="24"/>
        </w:rPr>
        <w:pict w14:anchorId="68B53A6A">
          <v:rect id="_x0000_s1038" style="position:absolute;margin-left:277pt;margin-top:52.25pt;width:236.95pt;height:179.95pt;z-index:-251656192;mso-wrap-distance-left:2.88pt;mso-wrap-distance-top:2.88pt;mso-wrap-distance-right:2.88pt;mso-wrap-distance-bottom:2.88pt" o:preferrelative="t" wrapcoords="-137 -112 -137 21757 21668 21757 21668 -112 -137 -112" filled="f" fillcolor="#036" stroked="f" strokecolor="#fc0" strokeweight="2pt" o:clip="t" o:cliptowrap="t">
            <o:clippath o:v="m-137,-112r,21869l21668,21757r,-21869l-137,-112xe"/>
            <v:stroke joinstyle="round">
              <o:left v:ext="view" color="#fc0"/>
              <o:top v:ext="view" color="#fc0"/>
              <o:right v:ext="view" color="#fc0"/>
              <o:bottom v:ext="view" color="#fc0"/>
              <o:column v:ext="view" color="#fc0"/>
            </v:stroke>
            <v:imagedata r:id="rId14" o:title="266px-Gullfiskur"/>
            <v:shadow color="black" opacity="42598f" offset="2.74397mm,2.74397mm"/>
            <o:extrusion v:ext="view" backdepth="0" viewpoint="0,0" viewpointorigin="0,0" skewangle="0"/>
            <o:lock v:ext="edit" aspectratio="t"/>
            <w10:wrap type="tight"/>
          </v:rect>
        </w:pict>
      </w:r>
      <w:r>
        <w:rPr>
          <w:rFonts w:ascii="Times New Roman" w:hAnsi="Times New Roman"/>
          <w:color w:val="auto"/>
          <w:kern w:val="0"/>
          <w:sz w:val="24"/>
          <w:szCs w:val="24"/>
        </w:rPr>
        <w:pict w14:anchorId="699BD379">
          <v:shape id="_x0000_s1037" type="#_x0000_t201" style="position:absolute;margin-left:16.1pt;margin-top:199.95pt;width:305.35pt;height:247.9pt;z-index:251630592;mso-wrap-distance-left:2.88pt;mso-wrap-distance-top:2.88pt;mso-wrap-distance-right:2.88pt;mso-wrap-distance-bottom:2.88pt" stroked="f" strokecolor="#fc0" strokeweight="2pt" o:cliptowrap="t">
            <v:stroke>
              <o:left v:ext="view" color="#fc0" weight="0"/>
              <o:top v:ext="view" color="#fc0" weight="0"/>
              <o:right v:ext="view" color="#fc0" weight="0"/>
              <o:bottom v:ext="view" color="#fc0" weight="0"/>
              <o:column v:ext="view" color="#fc0"/>
            </v:stroke>
            <v:shadow color="#fc0"/>
            <v:textbox inset="0,0,0,0"/>
          </v:shape>
        </w:pict>
      </w:r>
    </w:p>
    <w:tbl>
      <w:tblPr>
        <w:tblW w:w="5303" w:type="dxa"/>
        <w:tblCellMar>
          <w:left w:w="0" w:type="dxa"/>
          <w:right w:w="0" w:type="dxa"/>
        </w:tblCellMar>
        <w:tblLook w:val="04A0" w:firstRow="1" w:lastRow="0" w:firstColumn="1" w:lastColumn="0" w:noHBand="0" w:noVBand="1"/>
      </w:tblPr>
      <w:tblGrid>
        <w:gridCol w:w="5303"/>
      </w:tblGrid>
      <w:tr w:rsidR="00715668" w:rsidRPr="00C10918" w14:paraId="1B91724A" w14:textId="77777777" w:rsidTr="00881D52">
        <w:trPr>
          <w:trHeight w:val="1379"/>
        </w:trPr>
        <w:tc>
          <w:tcPr>
            <w:tcW w:w="5303" w:type="dxa"/>
            <w:tcBorders>
              <w:bottom w:val="single" w:sz="8" w:space="0" w:color="003366"/>
            </w:tcBorders>
            <w:tcMar>
              <w:top w:w="58" w:type="dxa"/>
              <w:left w:w="58" w:type="dxa"/>
              <w:bottom w:w="58" w:type="dxa"/>
              <w:right w:w="58" w:type="dxa"/>
            </w:tcMar>
            <w:hideMark/>
          </w:tcPr>
          <w:p w14:paraId="77997B0C" w14:textId="77777777" w:rsidR="00715668" w:rsidRPr="00C10918" w:rsidRDefault="00715668">
            <w:pPr>
              <w:rPr>
                <w:color w:val="003366"/>
                <w:sz w:val="32"/>
                <w:szCs w:val="32"/>
              </w:rPr>
            </w:pPr>
            <w:r w:rsidRPr="00C10918">
              <w:rPr>
                <w:color w:val="003366"/>
                <w:sz w:val="32"/>
                <w:szCs w:val="32"/>
              </w:rPr>
              <w:t>Lievelingsdier</w:t>
            </w:r>
          </w:p>
          <w:p w14:paraId="56126AA0" w14:textId="77777777" w:rsidR="00715668" w:rsidRPr="00C10918" w:rsidRDefault="00715668">
            <w:pPr>
              <w:rPr>
                <w:color w:val="003366"/>
                <w:sz w:val="32"/>
                <w:szCs w:val="32"/>
              </w:rPr>
            </w:pPr>
            <w:r w:rsidRPr="00C10918">
              <w:rPr>
                <w:color w:val="003366"/>
                <w:sz w:val="32"/>
                <w:szCs w:val="32"/>
              </w:rPr>
              <w:t>:</w:t>
            </w:r>
          </w:p>
        </w:tc>
      </w:tr>
      <w:tr w:rsidR="00715668" w:rsidRPr="00C10918" w14:paraId="38704E12" w14:textId="77777777" w:rsidTr="00881D52">
        <w:trPr>
          <w:trHeight w:val="1380"/>
        </w:trPr>
        <w:tc>
          <w:tcPr>
            <w:tcW w:w="5303" w:type="dxa"/>
            <w:tcBorders>
              <w:top w:val="single" w:sz="8" w:space="0" w:color="003366"/>
              <w:bottom w:val="single" w:sz="8" w:space="0" w:color="003366"/>
            </w:tcBorders>
            <w:tcMar>
              <w:top w:w="58" w:type="dxa"/>
              <w:left w:w="58" w:type="dxa"/>
              <w:bottom w:w="58" w:type="dxa"/>
              <w:right w:w="58" w:type="dxa"/>
            </w:tcMar>
            <w:hideMark/>
          </w:tcPr>
          <w:p w14:paraId="35DA4585" w14:textId="77777777" w:rsidR="00715668" w:rsidRPr="00C10918" w:rsidRDefault="00715668">
            <w:pPr>
              <w:rPr>
                <w:color w:val="003366"/>
                <w:sz w:val="32"/>
                <w:szCs w:val="32"/>
              </w:rPr>
            </w:pPr>
            <w:r w:rsidRPr="00C10918">
              <w:rPr>
                <w:color w:val="003366"/>
                <w:sz w:val="32"/>
                <w:szCs w:val="32"/>
              </w:rPr>
              <w:t>Lievelingskleur</w:t>
            </w:r>
          </w:p>
          <w:p w14:paraId="11A9C17B" w14:textId="77777777" w:rsidR="00715668" w:rsidRPr="00C10918" w:rsidRDefault="00715668">
            <w:pPr>
              <w:rPr>
                <w:color w:val="003366"/>
                <w:sz w:val="32"/>
                <w:szCs w:val="32"/>
              </w:rPr>
            </w:pPr>
            <w:r w:rsidRPr="00C10918">
              <w:rPr>
                <w:color w:val="003366"/>
                <w:sz w:val="32"/>
                <w:szCs w:val="32"/>
              </w:rPr>
              <w:t>:</w:t>
            </w:r>
          </w:p>
        </w:tc>
      </w:tr>
      <w:tr w:rsidR="00715668" w:rsidRPr="00C10918" w14:paraId="2CD3D7C1" w14:textId="77777777" w:rsidTr="00881D52">
        <w:trPr>
          <w:trHeight w:val="2199"/>
        </w:trPr>
        <w:tc>
          <w:tcPr>
            <w:tcW w:w="5303" w:type="dxa"/>
            <w:tcBorders>
              <w:top w:val="single" w:sz="8" w:space="0" w:color="003366"/>
              <w:bottom w:val="single" w:sz="8" w:space="0" w:color="003366"/>
            </w:tcBorders>
            <w:tcMar>
              <w:top w:w="58" w:type="dxa"/>
              <w:left w:w="58" w:type="dxa"/>
              <w:bottom w:w="58" w:type="dxa"/>
              <w:right w:w="58" w:type="dxa"/>
            </w:tcMar>
            <w:hideMark/>
          </w:tcPr>
          <w:p w14:paraId="476FDFD5" w14:textId="77777777" w:rsidR="00715668" w:rsidRPr="00C10918" w:rsidRDefault="00715668">
            <w:pPr>
              <w:rPr>
                <w:color w:val="003366"/>
                <w:sz w:val="32"/>
                <w:szCs w:val="32"/>
              </w:rPr>
            </w:pPr>
            <w:r w:rsidRPr="00C10918">
              <w:rPr>
                <w:color w:val="003366"/>
                <w:sz w:val="32"/>
                <w:szCs w:val="32"/>
              </w:rPr>
              <w:t>Lievelingseten</w:t>
            </w:r>
          </w:p>
          <w:p w14:paraId="29EAB94F" w14:textId="77777777" w:rsidR="00715668" w:rsidRPr="00C10918" w:rsidRDefault="00715668">
            <w:pPr>
              <w:rPr>
                <w:color w:val="003366"/>
                <w:sz w:val="32"/>
                <w:szCs w:val="32"/>
              </w:rPr>
            </w:pPr>
            <w:r w:rsidRPr="00C10918">
              <w:rPr>
                <w:color w:val="003366"/>
                <w:sz w:val="32"/>
                <w:szCs w:val="32"/>
              </w:rPr>
              <w:t xml:space="preserve">: </w:t>
            </w:r>
          </w:p>
        </w:tc>
      </w:tr>
    </w:tbl>
    <w:p w14:paraId="1129433C" w14:textId="1643E63E" w:rsidR="00715668" w:rsidRDefault="00715668">
      <w:pPr>
        <w:rPr>
          <w:i/>
          <w:iCs/>
          <w:color w:val="000000"/>
          <w:sz w:val="48"/>
          <w:szCs w:val="48"/>
        </w:rPr>
      </w:pPr>
    </w:p>
    <w:p w14:paraId="75349580" w14:textId="0C889ADC" w:rsidR="00881D52" w:rsidRDefault="00704B29" w:rsidP="00881D52">
      <w:pPr>
        <w:widowControl/>
        <w:overflowPunct/>
        <w:autoSpaceDE/>
        <w:autoSpaceDN/>
        <w:adjustRightInd/>
        <w:spacing w:after="0" w:line="240" w:lineRule="auto"/>
        <w:rPr>
          <w:rFonts w:ascii="Times New Roman" w:hAnsi="Times New Roman" w:cs="Times New Roman"/>
          <w:color w:val="auto"/>
          <w:kern w:val="0"/>
          <w:sz w:val="24"/>
          <w:szCs w:val="24"/>
        </w:rPr>
      </w:pPr>
      <w:r>
        <w:rPr>
          <w:rFonts w:ascii="Times New Roman" w:hAnsi="Times New Roman"/>
          <w:color w:val="auto"/>
          <w:kern w:val="0"/>
          <w:sz w:val="24"/>
          <w:szCs w:val="24"/>
        </w:rPr>
        <w:pict w14:anchorId="6FA70340">
          <v:shape id="_x0000_s1040" type="#_x0000_t201" style="position:absolute;margin-left:228.35pt;margin-top:549.25pt;width:310.3pt;height:267.3pt;z-index:251632640;mso-wrap-distance-left:2.88pt;mso-wrap-distance-top:2.88pt;mso-wrap-distance-right:2.88pt;mso-wrap-distance-bottom:2.88pt" stroked="f" strokecolor="#fc0" strokeweight="2pt" o:cliptowrap="t">
            <v:stroke>
              <o:left v:ext="view" color="#fc0" weight="0"/>
              <o:top v:ext="view" color="#fc0" weight="0"/>
              <o:right v:ext="view" color="#fc0" weight="0"/>
              <o:bottom v:ext="view" color="#fc0" weight="0"/>
              <o:column v:ext="view" color="#fc0"/>
            </v:stroke>
            <v:shadow color="#fc0"/>
            <v:textbox inset="0,0,0,0"/>
          </v:shape>
        </w:pict>
      </w:r>
    </w:p>
    <w:tbl>
      <w:tblPr>
        <w:tblpPr w:leftFromText="141" w:rightFromText="141" w:vertAnchor="text" w:horzAnchor="margin" w:tblpXSpec="right" w:tblpY="1225"/>
        <w:tblOverlap w:val="never"/>
        <w:tblW w:w="6206" w:type="dxa"/>
        <w:tblCellMar>
          <w:left w:w="0" w:type="dxa"/>
          <w:right w:w="0" w:type="dxa"/>
        </w:tblCellMar>
        <w:tblLook w:val="04A0" w:firstRow="1" w:lastRow="0" w:firstColumn="1" w:lastColumn="0" w:noHBand="0" w:noVBand="1"/>
      </w:tblPr>
      <w:tblGrid>
        <w:gridCol w:w="6206"/>
      </w:tblGrid>
      <w:tr w:rsidR="00881D52" w:rsidRPr="00C10918" w14:paraId="1466A413" w14:textId="77777777" w:rsidTr="00881D52">
        <w:trPr>
          <w:trHeight w:val="1044"/>
        </w:trPr>
        <w:tc>
          <w:tcPr>
            <w:tcW w:w="6206" w:type="dxa"/>
            <w:tcBorders>
              <w:bottom w:val="single" w:sz="8" w:space="0" w:color="003366"/>
            </w:tcBorders>
            <w:tcMar>
              <w:top w:w="58" w:type="dxa"/>
              <w:left w:w="58" w:type="dxa"/>
              <w:bottom w:w="58" w:type="dxa"/>
              <w:right w:w="58" w:type="dxa"/>
            </w:tcMar>
            <w:hideMark/>
          </w:tcPr>
          <w:p w14:paraId="7D583506" w14:textId="77777777" w:rsidR="00881D52" w:rsidRPr="00C10918" w:rsidRDefault="00881D52" w:rsidP="00881D52">
            <w:pPr>
              <w:rPr>
                <w:color w:val="003366"/>
                <w:sz w:val="32"/>
                <w:szCs w:val="32"/>
              </w:rPr>
            </w:pPr>
            <w:r w:rsidRPr="00C10918">
              <w:rPr>
                <w:color w:val="003366"/>
                <w:sz w:val="32"/>
                <w:szCs w:val="32"/>
              </w:rPr>
              <w:t>Ik ben echt fan van</w:t>
            </w:r>
          </w:p>
          <w:p w14:paraId="3BF72C2E" w14:textId="77777777" w:rsidR="00881D52" w:rsidRPr="00C10918" w:rsidRDefault="00881D52" w:rsidP="00881D52">
            <w:pPr>
              <w:rPr>
                <w:color w:val="003366"/>
                <w:sz w:val="32"/>
                <w:szCs w:val="32"/>
              </w:rPr>
            </w:pPr>
            <w:r w:rsidRPr="00C10918">
              <w:rPr>
                <w:color w:val="003366"/>
                <w:sz w:val="32"/>
                <w:szCs w:val="32"/>
              </w:rPr>
              <w:t>:</w:t>
            </w:r>
          </w:p>
        </w:tc>
      </w:tr>
      <w:tr w:rsidR="00881D52" w:rsidRPr="00C10918" w14:paraId="7EB60B85" w14:textId="77777777" w:rsidTr="00881D52">
        <w:trPr>
          <w:trHeight w:val="1437"/>
        </w:trPr>
        <w:tc>
          <w:tcPr>
            <w:tcW w:w="6206" w:type="dxa"/>
            <w:tcBorders>
              <w:top w:val="single" w:sz="8" w:space="0" w:color="003366"/>
              <w:bottom w:val="single" w:sz="8" w:space="0" w:color="003366"/>
            </w:tcBorders>
            <w:tcMar>
              <w:top w:w="58" w:type="dxa"/>
              <w:left w:w="58" w:type="dxa"/>
              <w:bottom w:w="58" w:type="dxa"/>
              <w:right w:w="58" w:type="dxa"/>
            </w:tcMar>
            <w:hideMark/>
          </w:tcPr>
          <w:p w14:paraId="40B12BB1" w14:textId="77777777" w:rsidR="00881D52" w:rsidRPr="00C10918" w:rsidRDefault="00881D52" w:rsidP="00881D52">
            <w:pPr>
              <w:rPr>
                <w:color w:val="003366"/>
                <w:sz w:val="32"/>
                <w:szCs w:val="32"/>
              </w:rPr>
            </w:pPr>
            <w:r w:rsidRPr="00C10918">
              <w:rPr>
                <w:color w:val="003366"/>
                <w:sz w:val="32"/>
                <w:szCs w:val="32"/>
              </w:rPr>
              <w:t>Het liefst ben ik op deze plek</w:t>
            </w:r>
          </w:p>
          <w:p w14:paraId="67E60761" w14:textId="77777777" w:rsidR="00881D52" w:rsidRPr="00C10918" w:rsidRDefault="00881D52" w:rsidP="00881D52">
            <w:pPr>
              <w:rPr>
                <w:color w:val="003366"/>
                <w:sz w:val="32"/>
                <w:szCs w:val="32"/>
              </w:rPr>
            </w:pPr>
            <w:r w:rsidRPr="00C10918">
              <w:rPr>
                <w:color w:val="003366"/>
                <w:sz w:val="32"/>
                <w:szCs w:val="32"/>
              </w:rPr>
              <w:t>:</w:t>
            </w:r>
          </w:p>
        </w:tc>
      </w:tr>
      <w:tr w:rsidR="00881D52" w:rsidRPr="00C10918" w14:paraId="2C60818D" w14:textId="77777777" w:rsidTr="00881D52">
        <w:trPr>
          <w:trHeight w:val="1482"/>
        </w:trPr>
        <w:tc>
          <w:tcPr>
            <w:tcW w:w="6206" w:type="dxa"/>
            <w:tcBorders>
              <w:top w:val="single" w:sz="8" w:space="0" w:color="003366"/>
              <w:bottom w:val="single" w:sz="8" w:space="0" w:color="003366"/>
            </w:tcBorders>
            <w:tcMar>
              <w:top w:w="58" w:type="dxa"/>
              <w:left w:w="58" w:type="dxa"/>
              <w:bottom w:w="58" w:type="dxa"/>
              <w:right w:w="58" w:type="dxa"/>
            </w:tcMar>
            <w:hideMark/>
          </w:tcPr>
          <w:p w14:paraId="28E4F41D" w14:textId="77777777" w:rsidR="00881D52" w:rsidRPr="00C10918" w:rsidRDefault="00881D52" w:rsidP="00881D52">
            <w:pPr>
              <w:rPr>
                <w:color w:val="003366"/>
                <w:sz w:val="32"/>
                <w:szCs w:val="32"/>
              </w:rPr>
            </w:pPr>
            <w:r w:rsidRPr="00C10918">
              <w:rPr>
                <w:color w:val="003366"/>
                <w:sz w:val="32"/>
                <w:szCs w:val="32"/>
              </w:rPr>
              <w:t>Beste vriend(en) of vriendin(</w:t>
            </w:r>
            <w:proofErr w:type="spellStart"/>
            <w:r w:rsidRPr="00C10918">
              <w:rPr>
                <w:color w:val="003366"/>
                <w:sz w:val="32"/>
                <w:szCs w:val="32"/>
              </w:rPr>
              <w:t>nen</w:t>
            </w:r>
            <w:proofErr w:type="spellEnd"/>
            <w:r w:rsidRPr="00C10918">
              <w:rPr>
                <w:color w:val="003366"/>
                <w:sz w:val="32"/>
                <w:szCs w:val="32"/>
              </w:rPr>
              <w:t>)</w:t>
            </w:r>
          </w:p>
          <w:p w14:paraId="7275CDAE" w14:textId="77777777" w:rsidR="00881D52" w:rsidRPr="00C10918" w:rsidRDefault="00881D52" w:rsidP="00881D52">
            <w:pPr>
              <w:rPr>
                <w:color w:val="003366"/>
                <w:sz w:val="32"/>
                <w:szCs w:val="32"/>
              </w:rPr>
            </w:pPr>
            <w:r w:rsidRPr="00C10918">
              <w:rPr>
                <w:color w:val="003366"/>
                <w:sz w:val="32"/>
                <w:szCs w:val="32"/>
              </w:rPr>
              <w:t>:</w:t>
            </w:r>
          </w:p>
        </w:tc>
      </w:tr>
    </w:tbl>
    <w:p w14:paraId="45E49DD5" w14:textId="6D1CF66F" w:rsidR="00881D52" w:rsidRDefault="00704B29">
      <w:pPr>
        <w:rPr>
          <w:i/>
          <w:iCs/>
          <w:color w:val="000000"/>
          <w:sz w:val="48"/>
          <w:szCs w:val="48"/>
        </w:rPr>
      </w:pPr>
      <w:r>
        <w:rPr>
          <w:i/>
          <w:iCs/>
          <w:color w:val="000000"/>
          <w:sz w:val="48"/>
          <w:szCs w:val="48"/>
        </w:rPr>
        <w:pict w14:anchorId="45430265">
          <v:shape id="_x0000_i1026" type="#_x0000_t75" style="width:162.75pt;height:3in;mso-left-percent:-10001;mso-top-percent:-10001;mso-position-horizontal:absolute;mso-position-horizontal-relative:char;mso-position-vertical:absolute;mso-position-vertical-relative:line;mso-left-percent:-10001;mso-top-percent:-10001">
            <v:imagedata r:id="rId15" o:title=""/>
          </v:shape>
        </w:pict>
      </w:r>
    </w:p>
    <w:p w14:paraId="0B26F4C4" w14:textId="2AB9E365" w:rsidR="00881D52" w:rsidRDefault="00704B29">
      <w:pPr>
        <w:rPr>
          <w:i/>
          <w:iCs/>
          <w:color w:val="000000"/>
          <w:sz w:val="48"/>
          <w:szCs w:val="48"/>
        </w:rPr>
      </w:pPr>
      <w:r>
        <w:rPr>
          <w:i/>
          <w:iCs/>
          <w:color w:val="000000"/>
          <w:sz w:val="48"/>
          <w:szCs w:val="48"/>
        </w:rPr>
        <w:pict w14:anchorId="11004AEB">
          <v:shape id="_x0000_i1027" type="#_x0000_t75" style="width:404.55pt;height:97.8pt">
            <v:imagedata r:id="rId16" o:title="Afbeelding11"/>
          </v:shape>
        </w:pict>
      </w:r>
    </w:p>
    <w:p w14:paraId="75B90A91" w14:textId="3C94CB86" w:rsidR="007F6D2F" w:rsidRDefault="00704B29" w:rsidP="007F6D2F">
      <w:pPr>
        <w:widowControl/>
        <w:overflowPunct/>
        <w:autoSpaceDE/>
        <w:autoSpaceDN/>
        <w:adjustRightInd/>
        <w:spacing w:after="0" w:line="240" w:lineRule="auto"/>
        <w:rPr>
          <w:rFonts w:ascii="Times New Roman" w:hAnsi="Times New Roman" w:cs="Times New Roman"/>
          <w:color w:val="auto"/>
          <w:kern w:val="0"/>
          <w:sz w:val="24"/>
          <w:szCs w:val="24"/>
        </w:rPr>
      </w:pPr>
      <w:r>
        <w:rPr>
          <w:rFonts w:ascii="Times New Roman" w:hAnsi="Times New Roman"/>
          <w:color w:val="auto"/>
          <w:kern w:val="0"/>
          <w:sz w:val="24"/>
          <w:szCs w:val="24"/>
        </w:rPr>
        <w:pict w14:anchorId="640EBB93">
          <v:rect id="_x0000_s1049" style="position:absolute;margin-left:311.4pt;margin-top:2.4pt;width:217.65pt;height:157.5pt;z-index:-251652096;mso-wrap-distance-left:2.88pt;mso-wrap-distance-top:2.88pt;mso-wrap-distance-right:2.88pt;mso-wrap-distance-bottom:2.88pt" o:preferrelative="t" wrapcoords="-100 -86 -100 21721 21650 21721 21650 -86 -100 -86" filled="f" fillcolor="#036" stroked="f" strokecolor="#fc0" strokeweight="2pt" o:clip="t" o:cliptowrap="t">
            <o:clippath o:v="m-100,-86r,21807l21650,21721r,-21807l-100,-86xe"/>
            <v:stroke joinstyle="round">
              <o:left v:ext="view" color="#fc0"/>
              <o:top v:ext="view" color="#fc0"/>
              <o:right v:ext="view" color="#fc0"/>
              <o:bottom v:ext="view" color="#fc0"/>
              <o:column v:ext="view" color="#fc0"/>
            </v:stroke>
            <v:imagedata r:id="rId17" o:title="Griekenland"/>
            <v:shadow color="black" opacity="42598f" offset="2.74397mm,2.74397mm"/>
            <o:extrusion v:ext="view" backdepth="0" viewpoint="0,0" viewpointorigin="0,0" skewangle="0"/>
            <o:lock v:ext="edit" aspectratio="t"/>
            <w10:wrap type="tight"/>
          </v:rect>
        </w:pict>
      </w:r>
    </w:p>
    <w:tbl>
      <w:tblPr>
        <w:tblpPr w:leftFromText="141" w:rightFromText="141" w:vertAnchor="text" w:tblpY="1"/>
        <w:tblOverlap w:val="never"/>
        <w:tblW w:w="5608" w:type="dxa"/>
        <w:tblCellMar>
          <w:left w:w="0" w:type="dxa"/>
          <w:right w:w="0" w:type="dxa"/>
        </w:tblCellMar>
        <w:tblLook w:val="04A0" w:firstRow="1" w:lastRow="0" w:firstColumn="1" w:lastColumn="0" w:noHBand="0" w:noVBand="1"/>
      </w:tblPr>
      <w:tblGrid>
        <w:gridCol w:w="5608"/>
      </w:tblGrid>
      <w:tr w:rsidR="007F6D2F" w:rsidRPr="00C10918" w14:paraId="6D31AB4E" w14:textId="77777777" w:rsidTr="007F6D2F">
        <w:trPr>
          <w:trHeight w:val="919"/>
        </w:trPr>
        <w:tc>
          <w:tcPr>
            <w:tcW w:w="5608" w:type="dxa"/>
            <w:tcBorders>
              <w:bottom w:val="single" w:sz="8" w:space="0" w:color="003366"/>
            </w:tcBorders>
            <w:tcMar>
              <w:top w:w="58" w:type="dxa"/>
              <w:left w:w="58" w:type="dxa"/>
              <w:bottom w:w="58" w:type="dxa"/>
              <w:right w:w="58" w:type="dxa"/>
            </w:tcMar>
            <w:hideMark/>
          </w:tcPr>
          <w:p w14:paraId="56D74221" w14:textId="77777777" w:rsidR="007F6D2F" w:rsidRPr="00C10918" w:rsidRDefault="007F6D2F" w:rsidP="007F6D2F">
            <w:pPr>
              <w:rPr>
                <w:color w:val="003366"/>
                <w:sz w:val="36"/>
                <w:szCs w:val="36"/>
              </w:rPr>
            </w:pPr>
            <w:r w:rsidRPr="00C10918">
              <w:rPr>
                <w:color w:val="003366"/>
                <w:sz w:val="36"/>
                <w:szCs w:val="36"/>
              </w:rPr>
              <w:t>Hobby’s</w:t>
            </w:r>
          </w:p>
          <w:p w14:paraId="1B10C3BB" w14:textId="77777777" w:rsidR="007F6D2F" w:rsidRPr="00C10918" w:rsidRDefault="007F6D2F" w:rsidP="007F6D2F">
            <w:pPr>
              <w:rPr>
                <w:color w:val="003366"/>
                <w:sz w:val="36"/>
                <w:szCs w:val="36"/>
              </w:rPr>
            </w:pPr>
            <w:r w:rsidRPr="00C10918">
              <w:rPr>
                <w:color w:val="003366"/>
                <w:sz w:val="36"/>
                <w:szCs w:val="36"/>
              </w:rPr>
              <w:t>:</w:t>
            </w:r>
          </w:p>
        </w:tc>
      </w:tr>
      <w:tr w:rsidR="007F6D2F" w:rsidRPr="00C10918" w14:paraId="43896E51" w14:textId="77777777" w:rsidTr="007F6D2F">
        <w:trPr>
          <w:trHeight w:val="939"/>
        </w:trPr>
        <w:tc>
          <w:tcPr>
            <w:tcW w:w="5608" w:type="dxa"/>
            <w:tcBorders>
              <w:top w:val="single" w:sz="8" w:space="0" w:color="003366"/>
              <w:bottom w:val="single" w:sz="8" w:space="0" w:color="003366"/>
            </w:tcBorders>
            <w:tcMar>
              <w:top w:w="58" w:type="dxa"/>
              <w:left w:w="58" w:type="dxa"/>
              <w:bottom w:w="58" w:type="dxa"/>
              <w:right w:w="58" w:type="dxa"/>
            </w:tcMar>
            <w:hideMark/>
          </w:tcPr>
          <w:p w14:paraId="2585CF64" w14:textId="77777777" w:rsidR="007F6D2F" w:rsidRPr="00C10918" w:rsidRDefault="007F6D2F" w:rsidP="007F6D2F">
            <w:pPr>
              <w:rPr>
                <w:color w:val="003366"/>
                <w:sz w:val="36"/>
                <w:szCs w:val="36"/>
              </w:rPr>
            </w:pPr>
            <w:r w:rsidRPr="00C10918">
              <w:rPr>
                <w:color w:val="003366"/>
                <w:sz w:val="36"/>
                <w:szCs w:val="36"/>
              </w:rPr>
              <w:t>Favoriete vakantieland</w:t>
            </w:r>
          </w:p>
          <w:p w14:paraId="1971F324" w14:textId="77777777" w:rsidR="007F6D2F" w:rsidRPr="00C10918" w:rsidRDefault="007F6D2F" w:rsidP="007F6D2F">
            <w:pPr>
              <w:rPr>
                <w:color w:val="003366"/>
                <w:sz w:val="36"/>
                <w:szCs w:val="36"/>
              </w:rPr>
            </w:pPr>
            <w:r w:rsidRPr="00C10918">
              <w:rPr>
                <w:color w:val="003366"/>
                <w:sz w:val="36"/>
                <w:szCs w:val="36"/>
              </w:rPr>
              <w:t>:</w:t>
            </w:r>
          </w:p>
        </w:tc>
      </w:tr>
      <w:tr w:rsidR="007F6D2F" w:rsidRPr="00C10918" w14:paraId="6E46C151" w14:textId="77777777" w:rsidTr="007F6D2F">
        <w:trPr>
          <w:trHeight w:val="939"/>
        </w:trPr>
        <w:tc>
          <w:tcPr>
            <w:tcW w:w="5608" w:type="dxa"/>
            <w:tcBorders>
              <w:top w:val="single" w:sz="8" w:space="0" w:color="003366"/>
              <w:bottom w:val="single" w:sz="8" w:space="0" w:color="003366"/>
            </w:tcBorders>
            <w:tcMar>
              <w:top w:w="58" w:type="dxa"/>
              <w:left w:w="58" w:type="dxa"/>
              <w:bottom w:w="58" w:type="dxa"/>
              <w:right w:w="58" w:type="dxa"/>
            </w:tcMar>
            <w:hideMark/>
          </w:tcPr>
          <w:p w14:paraId="0A59E2C9" w14:textId="77777777" w:rsidR="007F6D2F" w:rsidRPr="00C10918" w:rsidRDefault="007F6D2F" w:rsidP="007F6D2F">
            <w:pPr>
              <w:rPr>
                <w:color w:val="003366"/>
                <w:sz w:val="36"/>
                <w:szCs w:val="36"/>
              </w:rPr>
            </w:pPr>
            <w:r w:rsidRPr="00C10918">
              <w:rPr>
                <w:color w:val="003366"/>
                <w:sz w:val="36"/>
                <w:szCs w:val="36"/>
              </w:rPr>
              <w:t>Lievelingsboek(en)</w:t>
            </w:r>
          </w:p>
          <w:p w14:paraId="355DE5D4" w14:textId="77777777" w:rsidR="007F6D2F" w:rsidRPr="00C10918" w:rsidRDefault="007F6D2F" w:rsidP="007F6D2F">
            <w:pPr>
              <w:rPr>
                <w:color w:val="003366"/>
                <w:sz w:val="36"/>
                <w:szCs w:val="36"/>
              </w:rPr>
            </w:pPr>
            <w:r w:rsidRPr="00C10918">
              <w:rPr>
                <w:color w:val="003366"/>
                <w:sz w:val="36"/>
                <w:szCs w:val="36"/>
              </w:rPr>
              <w:t>:</w:t>
            </w:r>
          </w:p>
        </w:tc>
      </w:tr>
      <w:tr w:rsidR="007F6D2F" w:rsidRPr="00C10918" w14:paraId="659E9B8A" w14:textId="77777777" w:rsidTr="007F6D2F">
        <w:trPr>
          <w:trHeight w:val="919"/>
        </w:trPr>
        <w:tc>
          <w:tcPr>
            <w:tcW w:w="5608" w:type="dxa"/>
            <w:tcBorders>
              <w:top w:val="single" w:sz="8" w:space="0" w:color="003366"/>
              <w:bottom w:val="single" w:sz="8" w:space="0" w:color="003366"/>
            </w:tcBorders>
            <w:tcMar>
              <w:top w:w="58" w:type="dxa"/>
              <w:left w:w="58" w:type="dxa"/>
              <w:bottom w:w="58" w:type="dxa"/>
              <w:right w:w="58" w:type="dxa"/>
            </w:tcMar>
            <w:hideMark/>
          </w:tcPr>
          <w:p w14:paraId="2B732F52" w14:textId="77777777" w:rsidR="007F6D2F" w:rsidRPr="00C10918" w:rsidRDefault="007F6D2F" w:rsidP="007F6D2F">
            <w:pPr>
              <w:rPr>
                <w:color w:val="003366"/>
                <w:sz w:val="36"/>
                <w:szCs w:val="36"/>
              </w:rPr>
            </w:pPr>
            <w:r w:rsidRPr="00C10918">
              <w:rPr>
                <w:color w:val="003366"/>
                <w:sz w:val="36"/>
                <w:szCs w:val="36"/>
              </w:rPr>
              <w:t>Favoriete band/zanger(es)</w:t>
            </w:r>
          </w:p>
          <w:p w14:paraId="7CEB3008" w14:textId="77777777" w:rsidR="007F6D2F" w:rsidRPr="00C10918" w:rsidRDefault="007F6D2F" w:rsidP="007F6D2F">
            <w:pPr>
              <w:rPr>
                <w:color w:val="003366"/>
                <w:sz w:val="36"/>
                <w:szCs w:val="36"/>
              </w:rPr>
            </w:pPr>
            <w:r w:rsidRPr="00C10918">
              <w:rPr>
                <w:color w:val="003366"/>
                <w:sz w:val="36"/>
                <w:szCs w:val="36"/>
              </w:rPr>
              <w:t>:</w:t>
            </w:r>
          </w:p>
        </w:tc>
      </w:tr>
    </w:tbl>
    <w:p w14:paraId="37DAEEFA" w14:textId="77777777" w:rsidR="00C10918" w:rsidRPr="00C10918" w:rsidRDefault="00C10918" w:rsidP="00C10918">
      <w:pPr>
        <w:spacing w:after="0"/>
        <w:rPr>
          <w:vanish/>
        </w:rPr>
      </w:pPr>
    </w:p>
    <w:tbl>
      <w:tblPr>
        <w:tblpPr w:leftFromText="141" w:rightFromText="141" w:vertAnchor="text" w:horzAnchor="margin" w:tblpXSpec="right" w:tblpY="-292"/>
        <w:tblW w:w="4868" w:type="dxa"/>
        <w:jc w:val="right"/>
        <w:tblCellMar>
          <w:left w:w="0" w:type="dxa"/>
          <w:right w:w="0" w:type="dxa"/>
        </w:tblCellMar>
        <w:tblLook w:val="04A0" w:firstRow="1" w:lastRow="0" w:firstColumn="1" w:lastColumn="0" w:noHBand="0" w:noVBand="1"/>
      </w:tblPr>
      <w:tblGrid>
        <w:gridCol w:w="4868"/>
      </w:tblGrid>
      <w:tr w:rsidR="007F6D2F" w:rsidRPr="00C10918" w14:paraId="687DABC8" w14:textId="77777777" w:rsidTr="007F6D2F">
        <w:trPr>
          <w:trHeight w:val="535"/>
          <w:jc w:val="right"/>
        </w:trPr>
        <w:tc>
          <w:tcPr>
            <w:tcW w:w="4868" w:type="dxa"/>
            <w:tcBorders>
              <w:bottom w:val="single" w:sz="8" w:space="0" w:color="003366"/>
            </w:tcBorders>
            <w:tcMar>
              <w:top w:w="58" w:type="dxa"/>
              <w:left w:w="58" w:type="dxa"/>
              <w:bottom w:w="58" w:type="dxa"/>
              <w:right w:w="58" w:type="dxa"/>
            </w:tcMar>
            <w:hideMark/>
          </w:tcPr>
          <w:p w14:paraId="167B95CA" w14:textId="77777777" w:rsidR="007F6D2F" w:rsidRPr="00C10918" w:rsidRDefault="007F6D2F" w:rsidP="007F6D2F">
            <w:pPr>
              <w:rPr>
                <w:color w:val="003366"/>
                <w:sz w:val="36"/>
                <w:szCs w:val="36"/>
              </w:rPr>
            </w:pPr>
            <w:r w:rsidRPr="00C10918">
              <w:rPr>
                <w:color w:val="003366"/>
                <w:sz w:val="36"/>
                <w:szCs w:val="36"/>
              </w:rPr>
              <w:t>Lievelingsfilm</w:t>
            </w:r>
          </w:p>
          <w:p w14:paraId="1E2E1238" w14:textId="77777777" w:rsidR="007F6D2F" w:rsidRPr="00C10918" w:rsidRDefault="007F6D2F" w:rsidP="007F6D2F">
            <w:pPr>
              <w:rPr>
                <w:color w:val="003366"/>
                <w:sz w:val="36"/>
                <w:szCs w:val="36"/>
              </w:rPr>
            </w:pPr>
            <w:r w:rsidRPr="00C10918">
              <w:rPr>
                <w:color w:val="003366"/>
                <w:sz w:val="36"/>
                <w:szCs w:val="36"/>
              </w:rPr>
              <w:t>:</w:t>
            </w:r>
          </w:p>
        </w:tc>
      </w:tr>
      <w:tr w:rsidR="007F6D2F" w:rsidRPr="00C10918" w14:paraId="75C91FAB" w14:textId="77777777" w:rsidTr="007F6D2F">
        <w:trPr>
          <w:trHeight w:val="694"/>
          <w:jc w:val="right"/>
        </w:trPr>
        <w:tc>
          <w:tcPr>
            <w:tcW w:w="4868" w:type="dxa"/>
            <w:tcBorders>
              <w:top w:val="single" w:sz="8" w:space="0" w:color="003366"/>
              <w:bottom w:val="single" w:sz="8" w:space="0" w:color="003366"/>
            </w:tcBorders>
            <w:tcMar>
              <w:top w:w="58" w:type="dxa"/>
              <w:left w:w="58" w:type="dxa"/>
              <w:bottom w:w="58" w:type="dxa"/>
              <w:right w:w="58" w:type="dxa"/>
            </w:tcMar>
            <w:hideMark/>
          </w:tcPr>
          <w:p w14:paraId="383415C3" w14:textId="77777777" w:rsidR="007F6D2F" w:rsidRPr="00C10918" w:rsidRDefault="007F6D2F" w:rsidP="007F6D2F">
            <w:pPr>
              <w:rPr>
                <w:color w:val="003366"/>
                <w:sz w:val="36"/>
                <w:szCs w:val="36"/>
              </w:rPr>
            </w:pPr>
            <w:r w:rsidRPr="00C10918">
              <w:rPr>
                <w:color w:val="003366"/>
                <w:sz w:val="36"/>
                <w:szCs w:val="36"/>
              </w:rPr>
              <w:t>Lievelingsserie</w:t>
            </w:r>
          </w:p>
          <w:p w14:paraId="4133A837" w14:textId="77777777" w:rsidR="007F6D2F" w:rsidRPr="00C10918" w:rsidRDefault="007F6D2F" w:rsidP="007F6D2F">
            <w:pPr>
              <w:rPr>
                <w:color w:val="003366"/>
                <w:sz w:val="36"/>
                <w:szCs w:val="36"/>
              </w:rPr>
            </w:pPr>
            <w:r w:rsidRPr="00C10918">
              <w:rPr>
                <w:color w:val="003366"/>
                <w:sz w:val="36"/>
                <w:szCs w:val="36"/>
              </w:rPr>
              <w:t>:</w:t>
            </w:r>
          </w:p>
        </w:tc>
      </w:tr>
      <w:tr w:rsidR="007F6D2F" w:rsidRPr="00C10918" w14:paraId="4F744A4C" w14:textId="77777777" w:rsidTr="007F6D2F">
        <w:trPr>
          <w:trHeight w:val="694"/>
          <w:jc w:val="right"/>
        </w:trPr>
        <w:tc>
          <w:tcPr>
            <w:tcW w:w="4868" w:type="dxa"/>
            <w:tcBorders>
              <w:top w:val="single" w:sz="8" w:space="0" w:color="003366"/>
              <w:bottom w:val="single" w:sz="8" w:space="0" w:color="003366"/>
            </w:tcBorders>
            <w:tcMar>
              <w:top w:w="58" w:type="dxa"/>
              <w:left w:w="58" w:type="dxa"/>
              <w:bottom w:w="58" w:type="dxa"/>
              <w:right w:w="58" w:type="dxa"/>
            </w:tcMar>
            <w:hideMark/>
          </w:tcPr>
          <w:p w14:paraId="3FD0CD38" w14:textId="77777777" w:rsidR="007F6D2F" w:rsidRPr="00C10918" w:rsidRDefault="007F6D2F" w:rsidP="007F6D2F">
            <w:pPr>
              <w:rPr>
                <w:color w:val="003366"/>
                <w:sz w:val="36"/>
                <w:szCs w:val="36"/>
              </w:rPr>
            </w:pPr>
            <w:r w:rsidRPr="00C10918">
              <w:rPr>
                <w:color w:val="003366"/>
                <w:sz w:val="36"/>
                <w:szCs w:val="36"/>
              </w:rPr>
              <w:t>Favoriete app of website</w:t>
            </w:r>
          </w:p>
          <w:p w14:paraId="485DBEFA" w14:textId="77777777" w:rsidR="007F6D2F" w:rsidRPr="00C10918" w:rsidRDefault="007F6D2F" w:rsidP="007F6D2F">
            <w:pPr>
              <w:rPr>
                <w:color w:val="003366"/>
                <w:sz w:val="36"/>
                <w:szCs w:val="36"/>
              </w:rPr>
            </w:pPr>
            <w:r w:rsidRPr="00C10918">
              <w:rPr>
                <w:color w:val="003366"/>
                <w:sz w:val="36"/>
                <w:szCs w:val="36"/>
              </w:rPr>
              <w:t>:</w:t>
            </w:r>
          </w:p>
        </w:tc>
      </w:tr>
      <w:tr w:rsidR="007F6D2F" w:rsidRPr="00C10918" w14:paraId="00424373" w14:textId="77777777" w:rsidTr="007F6D2F">
        <w:trPr>
          <w:trHeight w:val="679"/>
          <w:jc w:val="right"/>
        </w:trPr>
        <w:tc>
          <w:tcPr>
            <w:tcW w:w="4868" w:type="dxa"/>
            <w:tcBorders>
              <w:top w:val="single" w:sz="8" w:space="0" w:color="003366"/>
              <w:bottom w:val="single" w:sz="8" w:space="0" w:color="003366"/>
            </w:tcBorders>
            <w:tcMar>
              <w:top w:w="58" w:type="dxa"/>
              <w:left w:w="58" w:type="dxa"/>
              <w:bottom w:w="58" w:type="dxa"/>
              <w:right w:w="58" w:type="dxa"/>
            </w:tcMar>
            <w:hideMark/>
          </w:tcPr>
          <w:p w14:paraId="3B531868" w14:textId="77777777" w:rsidR="007F6D2F" w:rsidRPr="00C10918" w:rsidRDefault="007F6D2F" w:rsidP="007F6D2F">
            <w:pPr>
              <w:rPr>
                <w:color w:val="003366"/>
                <w:sz w:val="36"/>
                <w:szCs w:val="36"/>
              </w:rPr>
            </w:pPr>
            <w:r w:rsidRPr="00C10918">
              <w:rPr>
                <w:color w:val="003366"/>
                <w:sz w:val="36"/>
                <w:szCs w:val="36"/>
              </w:rPr>
              <w:t>Favoriete game of spel</w:t>
            </w:r>
          </w:p>
          <w:p w14:paraId="7DDC1C9A" w14:textId="57AF86AA" w:rsidR="00F43B84" w:rsidRPr="00C10918" w:rsidRDefault="007F6D2F" w:rsidP="007F6D2F">
            <w:pPr>
              <w:rPr>
                <w:color w:val="003366"/>
                <w:sz w:val="36"/>
                <w:szCs w:val="36"/>
              </w:rPr>
            </w:pPr>
            <w:r w:rsidRPr="00C10918">
              <w:rPr>
                <w:color w:val="003366"/>
                <w:sz w:val="36"/>
                <w:szCs w:val="36"/>
              </w:rPr>
              <w:t>:</w:t>
            </w:r>
          </w:p>
        </w:tc>
      </w:tr>
    </w:tbl>
    <w:p w14:paraId="0EEB94C8"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60D69D2F"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02DFB95B"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510454D2"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0C173B41"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71453E77"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5574ECB7"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70C6455E"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5C3AD9CD"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3469EC0E"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12E86EB1"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4E89377B" w14:textId="65C93620" w:rsidR="00F43B84" w:rsidRDefault="00704B29" w:rsidP="007F6D2F">
      <w:pPr>
        <w:widowControl/>
        <w:overflowPunct/>
        <w:autoSpaceDE/>
        <w:autoSpaceDN/>
        <w:adjustRightInd/>
        <w:spacing w:after="0" w:line="240" w:lineRule="auto"/>
        <w:rPr>
          <w:rFonts w:ascii="Times New Roman" w:hAnsi="Times New Roman" w:cs="Times New Roman"/>
          <w:color w:val="auto"/>
          <w:kern w:val="0"/>
          <w:sz w:val="24"/>
          <w:szCs w:val="24"/>
        </w:rPr>
      </w:pPr>
      <w:r>
        <w:rPr>
          <w:noProof/>
        </w:rPr>
        <w:pict w14:anchorId="1E3E1765">
          <v:shape id="_x0000_s1053" type="#_x0000_t75" style="position:absolute;margin-left:148.05pt;margin-top:10.55pt;width:90.85pt;height:90.85pt;z-index:-251650048;mso-position-horizontal-relative:text;mso-position-vertical-relative:text;mso-width-relative:page;mso-height-relative:page" wrapcoords="18030 2142 5891 2142 4284 4284 4998 4998 5355 7855 2678 10175 3570 10711 5177 13567 4106 16423 2499 17316 2142 17851 2856 21421 4641 21421 5177 21421 16245 19458 19636 19279 21600 18208 21600 16423 18922 2142 18030 2142">
            <v:imagedata r:id="rId18" o:title="Afbeelding12"/>
            <w10:wrap type="tight"/>
          </v:shape>
        </w:pict>
      </w:r>
    </w:p>
    <w:p w14:paraId="1CF2216B"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586EF484"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343FD21B"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436450E0"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06E90731"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1B95EE4B"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6FE22B18" w14:textId="0F152F30" w:rsidR="00F43B84" w:rsidRDefault="00704B29" w:rsidP="007F6D2F">
      <w:pPr>
        <w:widowControl/>
        <w:overflowPunct/>
        <w:autoSpaceDE/>
        <w:autoSpaceDN/>
        <w:adjustRightInd/>
        <w:spacing w:after="0" w:line="240" w:lineRule="auto"/>
        <w:rPr>
          <w:rFonts w:ascii="Times New Roman" w:hAnsi="Times New Roman" w:cs="Times New Roman"/>
          <w:color w:val="auto"/>
          <w:kern w:val="0"/>
          <w:sz w:val="24"/>
          <w:szCs w:val="24"/>
        </w:rPr>
      </w:pPr>
      <w:r>
        <w:rPr>
          <w:noProof/>
        </w:rPr>
        <w:pict w14:anchorId="0C87EFDE">
          <v:shape id="_x0000_s1054" type="#_x0000_t75" style="position:absolute;margin-left:-341.7pt;margin-top:17.7pt;width:108pt;height:108pt;z-index:-251649024;mso-position-horizontal-relative:text;mso-position-vertical-relative:text;mso-width-relative:page;mso-height-relative:page" wrapcoords="4800 0 3900 450 2100 2100 1350 4800 1950 7200 1950 7800 6000 9600 7500 9600 9750 12000 9150 14400 7650 16800 5700 21000 6450 21300 16500 21450 17550 21450 17850 21450 17400 20100 16950 19200 16050 16800 14700 14400 16050 14400 19950 12600 20100 12000 19350 10350 19200 8100 18450 7200 15450 4800 10500 2250 7800 300 7200 0 4800 0">
            <v:imagedata r:id="rId19" o:title="Afbeelding13"/>
            <w10:wrap type="tight"/>
          </v:shape>
        </w:pict>
      </w:r>
    </w:p>
    <w:p w14:paraId="4DE0AD11"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52BED90B" w14:textId="5B9C1D19"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5E18A7BA" w14:textId="520A075C"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35E0B554"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7840BF24" w14:textId="2F2AC1F0" w:rsidR="00F43B84" w:rsidRDefault="00704B29" w:rsidP="007F6D2F">
      <w:pPr>
        <w:widowControl/>
        <w:overflowPunct/>
        <w:autoSpaceDE/>
        <w:autoSpaceDN/>
        <w:adjustRightInd/>
        <w:spacing w:after="0" w:line="240" w:lineRule="auto"/>
        <w:rPr>
          <w:rFonts w:ascii="Times New Roman" w:hAnsi="Times New Roman" w:cs="Times New Roman"/>
          <w:color w:val="auto"/>
          <w:kern w:val="0"/>
          <w:sz w:val="24"/>
          <w:szCs w:val="24"/>
        </w:rPr>
      </w:pPr>
      <w:r>
        <w:rPr>
          <w:rFonts w:ascii="Times New Roman" w:hAnsi="Times New Roman"/>
          <w:noProof/>
          <w:color w:val="auto"/>
          <w:kern w:val="0"/>
          <w:sz w:val="24"/>
          <w:szCs w:val="24"/>
        </w:rPr>
        <w:pict w14:anchorId="0622AF85">
          <v:shape id="_x0000_s1052" type="#_x0000_t75" style="position:absolute;margin-left:-17.7pt;margin-top:8.25pt;width:214.85pt;height:160.65pt;z-index:-251651072" wrapcoords="-76 0 -76 21491 21600 21491 21600 0 -76 0">
            <v:imagedata r:id="rId20" o:title=""/>
            <w10:wrap type="tight"/>
          </v:shape>
        </w:pict>
      </w:r>
    </w:p>
    <w:p w14:paraId="63B18E82"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108B1E46"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7916A8B3"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04A32FC7"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76282684"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135CBB07"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2A5E4DFD"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576511FA"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6305E218"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192C3CD8" w14:textId="002843A3" w:rsidR="00F43B84" w:rsidRDefault="00704B29" w:rsidP="007F6D2F">
      <w:pPr>
        <w:widowControl/>
        <w:overflowPunct/>
        <w:autoSpaceDE/>
        <w:autoSpaceDN/>
        <w:adjustRightInd/>
        <w:spacing w:after="0" w:line="240" w:lineRule="auto"/>
        <w:rPr>
          <w:rFonts w:ascii="Times New Roman" w:hAnsi="Times New Roman" w:cs="Times New Roman"/>
          <w:color w:val="auto"/>
          <w:kern w:val="0"/>
          <w:sz w:val="24"/>
          <w:szCs w:val="24"/>
        </w:rPr>
      </w:pPr>
      <w:r>
        <w:rPr>
          <w:noProof/>
        </w:rPr>
        <w:pict w14:anchorId="23A3BBBE">
          <v:shape id="_x0000_s1055" type="#_x0000_t75" style="position:absolute;margin-left:-117.5pt;margin-top:14.25pt;width:88.25pt;height:88.25pt;z-index:-251648000;mso-position-horizontal-relative:text;mso-position-vertical-relative:text;mso-width-relative:page;mso-height-relative:page" wrapcoords="14400 3443 4383 5791 2191 8452 1252 10957 470 14243 626 16435 12209 18470 14400 18626 15339 19878 15496 19878 17374 19878 17530 19878 18470 18470 19409 13461 19409 10800 18470 9235 17843 8452 13461 5948 14087 5948 15652 4070 15496 3443 14400 3443">
            <v:imagedata r:id="rId21" o:title="Afbeelding14"/>
            <w10:wrap type="tight"/>
          </v:shape>
        </w:pict>
      </w:r>
    </w:p>
    <w:p w14:paraId="5D8A42A6" w14:textId="358D1340"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582E4D20"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519CC5C8" w14:textId="77777777" w:rsidR="00F43B84" w:rsidRDefault="00F43B84" w:rsidP="007F6D2F">
      <w:pPr>
        <w:widowControl/>
        <w:overflowPunct/>
        <w:autoSpaceDE/>
        <w:autoSpaceDN/>
        <w:adjustRightInd/>
        <w:spacing w:after="0" w:line="240" w:lineRule="auto"/>
        <w:rPr>
          <w:rFonts w:ascii="Times New Roman" w:hAnsi="Times New Roman" w:cs="Times New Roman"/>
          <w:color w:val="auto"/>
          <w:kern w:val="0"/>
          <w:sz w:val="24"/>
          <w:szCs w:val="24"/>
        </w:rPr>
      </w:pPr>
    </w:p>
    <w:p w14:paraId="23768330" w14:textId="0052CA09" w:rsidR="007F6D2F" w:rsidRDefault="00704B29" w:rsidP="007F6D2F">
      <w:pPr>
        <w:widowControl/>
        <w:overflowPunct/>
        <w:autoSpaceDE/>
        <w:autoSpaceDN/>
        <w:adjustRightInd/>
        <w:spacing w:after="0" w:line="240" w:lineRule="auto"/>
        <w:rPr>
          <w:rFonts w:ascii="Times New Roman" w:hAnsi="Times New Roman" w:cs="Times New Roman"/>
          <w:color w:val="auto"/>
          <w:kern w:val="0"/>
          <w:sz w:val="24"/>
          <w:szCs w:val="24"/>
        </w:rPr>
      </w:pPr>
      <w:r>
        <w:rPr>
          <w:rFonts w:ascii="Times New Roman" w:hAnsi="Times New Roman"/>
          <w:color w:val="auto"/>
          <w:kern w:val="0"/>
          <w:sz w:val="24"/>
          <w:szCs w:val="24"/>
        </w:rPr>
        <w:pict w14:anchorId="6E5E86D0">
          <v:shape id="_x0000_s1057" type="#_x0000_t136" style="position:absolute;margin-left:36.4pt;margin-top:-25.3pt;width:396.25pt;height:88.8pt;z-index:251634688;mso-wrap-distance-left:2.88pt;mso-wrap-distance-top:2.88pt;mso-wrap-distance-right:2.88pt;mso-wrap-distance-bottom:2.88pt" fillcolor="#00b0f0" strokecolor="#036" strokeweight=".07pt" o:cliptowrap="t">
            <v:stroke opacity="39322f">
              <o:left v:ext="view" color="#fc0"/>
              <o:top v:ext="view" color="#fc0"/>
              <o:right v:ext="view" color="#fc0"/>
              <o:bottom v:ext="view" color="#fc0"/>
              <o:column v:ext="view" color="#fc0"/>
            </v:stroke>
            <v:shadow on="t" color="#548dd4" opacity="52429f" offset="0,1pt" offset2="-4pt,-2pt"/>
            <v:textpath style="font-family:&quot;Harrington&quot;;font-weight:bold;v-text-kern:t" trim="t" fitpath="t" string="Op school"/>
          </v:shape>
        </w:pict>
      </w:r>
      <w:r>
        <w:rPr>
          <w:rFonts w:ascii="Times New Roman" w:hAnsi="Times New Roman"/>
          <w:color w:val="auto"/>
          <w:kern w:val="0"/>
          <w:sz w:val="24"/>
          <w:szCs w:val="24"/>
        </w:rPr>
        <w:pict w14:anchorId="3360CBC8">
          <v:shape id="_x0000_s1050" type="#_x0000_t201" style="position:absolute;margin-left:231.6pt;margin-top:525.4pt;width:305.8pt;height:287.95pt;z-index:251633664;mso-wrap-distance-left:2.88pt;mso-wrap-distance-top:2.88pt;mso-wrap-distance-right:2.88pt;mso-wrap-distance-bottom:2.88pt" stroked="f" strokecolor="#fc0" strokeweight="2pt" o:cliptowrap="t">
            <v:stroke>
              <o:left v:ext="view" color="#fc0" weight="0"/>
              <o:top v:ext="view" color="#fc0" weight="0"/>
              <o:right v:ext="view" color="#fc0" weight="0"/>
              <o:bottom v:ext="view" color="#fc0" weight="0"/>
              <o:column v:ext="view" color="#fc0"/>
            </v:stroke>
            <v:shadow color="#fc0"/>
            <v:textbox inset="0,0,0,0"/>
          </v:shape>
        </w:pict>
      </w:r>
    </w:p>
    <w:p w14:paraId="031D6515" w14:textId="19BB97BF" w:rsidR="00F43B84" w:rsidRPr="00F43B84" w:rsidRDefault="00F43B84" w:rsidP="00F43B84">
      <w:pPr>
        <w:rPr>
          <w:rFonts w:ascii="Times New Roman" w:hAnsi="Times New Roman" w:cs="Times New Roman"/>
          <w:sz w:val="24"/>
          <w:szCs w:val="24"/>
        </w:rPr>
      </w:pPr>
    </w:p>
    <w:p w14:paraId="4CB93651" w14:textId="21DB0606" w:rsidR="00F43B84" w:rsidRPr="00F43B84" w:rsidRDefault="00704B29" w:rsidP="00F43B84">
      <w:pPr>
        <w:rPr>
          <w:rFonts w:ascii="Times New Roman" w:hAnsi="Times New Roman" w:cs="Times New Roman"/>
          <w:sz w:val="24"/>
          <w:szCs w:val="24"/>
        </w:rPr>
      </w:pPr>
      <w:r>
        <w:rPr>
          <w:noProof/>
        </w:rPr>
        <w:pict w14:anchorId="5958EFD1">
          <v:shape id="_x0000_s1066" type="#_x0000_t75" style="position:absolute;margin-left:328.3pt;margin-top:22.35pt;width:117.75pt;height:73.8pt;z-index:-251640832;mso-position-horizontal-relative:text;mso-position-vertical-relative:text;mso-width-relative:page;mso-height-relative:page" wrapcoords="4713 1373 2356 1373 1649 1873 1649 3371 2356 5369 1649 5494 1021 6368 1021 7366 2592 15357 2592 16231 8326 17355 12253 17480 13903 19353 14060 19477 14845 19727 15159 19727 16180 19727 16416 19727 17516 19353 19244 17605 20029 15357 20343 13360 20343 11362 19951 9364 19322 7866 19165 7242 18144 6118 17201 5244 8483 3371 6991 1373 4713 1373">
            <v:imagedata r:id="rId22" o:title="Afbeelding23"/>
            <w10:wrap type="square"/>
          </v:shape>
        </w:pict>
      </w:r>
    </w:p>
    <w:p w14:paraId="6ED28C86" w14:textId="1556111B" w:rsidR="00F43B84" w:rsidRDefault="00F43B84" w:rsidP="00F43B84">
      <w:pPr>
        <w:rPr>
          <w:rFonts w:ascii="Times New Roman" w:hAnsi="Times New Roman" w:cs="Times New Roman"/>
          <w:color w:val="auto"/>
          <w:kern w:val="0"/>
          <w:sz w:val="24"/>
          <w:szCs w:val="24"/>
        </w:rPr>
      </w:pPr>
    </w:p>
    <w:p w14:paraId="55735CEC" w14:textId="062F710C" w:rsidR="00F43B84" w:rsidRDefault="00704B29" w:rsidP="00F43B84">
      <w:pPr>
        <w:widowControl/>
        <w:overflowPunct/>
        <w:autoSpaceDE/>
        <w:autoSpaceDN/>
        <w:adjustRightInd/>
        <w:spacing w:after="0" w:line="240" w:lineRule="auto"/>
        <w:rPr>
          <w:rFonts w:ascii="Times New Roman" w:hAnsi="Times New Roman" w:cs="Times New Roman"/>
          <w:color w:val="auto"/>
          <w:kern w:val="0"/>
          <w:sz w:val="24"/>
          <w:szCs w:val="24"/>
        </w:rPr>
      </w:pPr>
      <w:r>
        <w:rPr>
          <w:rFonts w:ascii="Times New Roman" w:hAnsi="Times New Roman"/>
          <w:color w:val="auto"/>
          <w:kern w:val="0"/>
          <w:sz w:val="24"/>
          <w:szCs w:val="24"/>
        </w:rPr>
        <w:pict w14:anchorId="5C5574EC">
          <v:shape id="_x0000_s1058" type="#_x0000_t201" style="position:absolute;margin-left:16.1pt;margin-top:159.45pt;width:305.35pt;height:336.9pt;z-index:251635712;mso-wrap-distance-left:2.88pt;mso-wrap-distance-top:2.88pt;mso-wrap-distance-right:2.88pt;mso-wrap-distance-bottom:2.88pt" stroked="f" strokecolor="#fc0" strokeweight="2pt" o:cliptowrap="t">
            <v:stroke>
              <o:left v:ext="view" color="#fc0" weight="0"/>
              <o:top v:ext="view" color="#fc0" weight="0"/>
              <o:right v:ext="view" color="#fc0" weight="0"/>
              <o:bottom v:ext="view" color="#fc0" weight="0"/>
              <o:column v:ext="view" color="#fc0"/>
            </v:stroke>
            <v:shadow color="#fc0"/>
            <v:textbox inset="0,0,0,0"/>
          </v:shape>
        </w:pict>
      </w:r>
    </w:p>
    <w:tbl>
      <w:tblPr>
        <w:tblpPr w:leftFromText="141" w:rightFromText="141" w:vertAnchor="text" w:tblpY="1"/>
        <w:tblOverlap w:val="never"/>
        <w:tblW w:w="4816" w:type="dxa"/>
        <w:tblCellMar>
          <w:left w:w="0" w:type="dxa"/>
          <w:right w:w="0" w:type="dxa"/>
        </w:tblCellMar>
        <w:tblLook w:val="04A0" w:firstRow="1" w:lastRow="0" w:firstColumn="1" w:lastColumn="0" w:noHBand="0" w:noVBand="1"/>
      </w:tblPr>
      <w:tblGrid>
        <w:gridCol w:w="4816"/>
      </w:tblGrid>
      <w:tr w:rsidR="00F43B84" w:rsidRPr="00C10918" w14:paraId="3A7F811F" w14:textId="77777777" w:rsidTr="00F43B84">
        <w:trPr>
          <w:trHeight w:val="477"/>
        </w:trPr>
        <w:tc>
          <w:tcPr>
            <w:tcW w:w="4816" w:type="dxa"/>
            <w:tcBorders>
              <w:bottom w:val="single" w:sz="8" w:space="0" w:color="003366"/>
            </w:tcBorders>
            <w:tcMar>
              <w:top w:w="58" w:type="dxa"/>
              <w:left w:w="58" w:type="dxa"/>
              <w:bottom w:w="58" w:type="dxa"/>
              <w:right w:w="58" w:type="dxa"/>
            </w:tcMar>
            <w:hideMark/>
          </w:tcPr>
          <w:p w14:paraId="45C0A5BF" w14:textId="77777777" w:rsidR="00F43B84" w:rsidRPr="00C10918" w:rsidRDefault="00F43B84" w:rsidP="00F43B84">
            <w:pPr>
              <w:rPr>
                <w:color w:val="003366"/>
                <w:sz w:val="36"/>
                <w:szCs w:val="36"/>
              </w:rPr>
            </w:pPr>
            <w:r w:rsidRPr="00C10918">
              <w:rPr>
                <w:color w:val="003366"/>
                <w:sz w:val="36"/>
                <w:szCs w:val="36"/>
              </w:rPr>
              <w:t>Favoriete vak</w:t>
            </w:r>
          </w:p>
          <w:p w14:paraId="0AA36C54" w14:textId="77777777" w:rsidR="00F43B84" w:rsidRPr="00C10918" w:rsidRDefault="00F43B84" w:rsidP="00F43B84">
            <w:pPr>
              <w:rPr>
                <w:color w:val="003366"/>
                <w:sz w:val="36"/>
                <w:szCs w:val="36"/>
              </w:rPr>
            </w:pPr>
            <w:r w:rsidRPr="00C10918">
              <w:rPr>
                <w:color w:val="003366"/>
                <w:sz w:val="36"/>
                <w:szCs w:val="36"/>
              </w:rPr>
              <w:t>:</w:t>
            </w:r>
          </w:p>
        </w:tc>
      </w:tr>
      <w:tr w:rsidR="00F43B84" w:rsidRPr="00C10918" w14:paraId="1D52EC62" w14:textId="77777777" w:rsidTr="00F43B84">
        <w:trPr>
          <w:trHeight w:val="542"/>
        </w:trPr>
        <w:tc>
          <w:tcPr>
            <w:tcW w:w="4816" w:type="dxa"/>
            <w:tcBorders>
              <w:top w:val="single" w:sz="8" w:space="0" w:color="003366"/>
              <w:bottom w:val="single" w:sz="8" w:space="0" w:color="003366"/>
            </w:tcBorders>
            <w:tcMar>
              <w:top w:w="58" w:type="dxa"/>
              <w:left w:w="58" w:type="dxa"/>
              <w:bottom w:w="58" w:type="dxa"/>
              <w:right w:w="58" w:type="dxa"/>
            </w:tcMar>
            <w:hideMark/>
          </w:tcPr>
          <w:p w14:paraId="48895B5A" w14:textId="77777777" w:rsidR="00F43B84" w:rsidRPr="00C10918" w:rsidRDefault="00F43B84" w:rsidP="00F43B84">
            <w:pPr>
              <w:rPr>
                <w:color w:val="003366"/>
                <w:sz w:val="36"/>
                <w:szCs w:val="36"/>
              </w:rPr>
            </w:pPr>
            <w:r w:rsidRPr="00C10918">
              <w:rPr>
                <w:color w:val="003366"/>
                <w:sz w:val="36"/>
                <w:szCs w:val="36"/>
              </w:rPr>
              <w:t>Waarom?</w:t>
            </w:r>
          </w:p>
          <w:p w14:paraId="58826469" w14:textId="3775AFC9" w:rsidR="00F43B84" w:rsidRPr="00C10918" w:rsidRDefault="00F43B84" w:rsidP="00F43B84">
            <w:pPr>
              <w:rPr>
                <w:color w:val="003366"/>
                <w:sz w:val="36"/>
                <w:szCs w:val="36"/>
              </w:rPr>
            </w:pPr>
            <w:r w:rsidRPr="00C10918">
              <w:rPr>
                <w:color w:val="003366"/>
                <w:sz w:val="36"/>
                <w:szCs w:val="36"/>
              </w:rPr>
              <w:t xml:space="preserve">: </w:t>
            </w:r>
          </w:p>
        </w:tc>
      </w:tr>
      <w:tr w:rsidR="00F43B84" w:rsidRPr="00C10918" w14:paraId="43D6B403" w14:textId="77777777" w:rsidTr="00F43B84">
        <w:trPr>
          <w:trHeight w:val="542"/>
        </w:trPr>
        <w:tc>
          <w:tcPr>
            <w:tcW w:w="4816" w:type="dxa"/>
            <w:tcBorders>
              <w:top w:val="single" w:sz="8" w:space="0" w:color="003366"/>
              <w:bottom w:val="single" w:sz="8" w:space="0" w:color="003366"/>
            </w:tcBorders>
            <w:tcMar>
              <w:top w:w="58" w:type="dxa"/>
              <w:left w:w="58" w:type="dxa"/>
              <w:bottom w:w="58" w:type="dxa"/>
              <w:right w:w="58" w:type="dxa"/>
            </w:tcMar>
            <w:hideMark/>
          </w:tcPr>
          <w:p w14:paraId="11433615" w14:textId="77777777" w:rsidR="00F43B84" w:rsidRPr="00C10918" w:rsidRDefault="00F43B84" w:rsidP="00F43B84">
            <w:pPr>
              <w:rPr>
                <w:color w:val="003366"/>
                <w:sz w:val="36"/>
                <w:szCs w:val="36"/>
              </w:rPr>
            </w:pPr>
            <w:r w:rsidRPr="00C10918">
              <w:rPr>
                <w:color w:val="003366"/>
                <w:sz w:val="36"/>
                <w:szCs w:val="36"/>
              </w:rPr>
              <w:t>Stomste vak ooit</w:t>
            </w:r>
          </w:p>
          <w:p w14:paraId="5A7E8C3C" w14:textId="77777777" w:rsidR="00F43B84" w:rsidRPr="00C10918" w:rsidRDefault="00F43B84" w:rsidP="00F43B84">
            <w:pPr>
              <w:rPr>
                <w:color w:val="003366"/>
                <w:sz w:val="36"/>
                <w:szCs w:val="36"/>
              </w:rPr>
            </w:pPr>
            <w:r w:rsidRPr="00C10918">
              <w:rPr>
                <w:color w:val="003366"/>
                <w:sz w:val="36"/>
                <w:szCs w:val="36"/>
              </w:rPr>
              <w:t>:</w:t>
            </w:r>
          </w:p>
        </w:tc>
      </w:tr>
      <w:tr w:rsidR="00F43B84" w:rsidRPr="00C10918" w14:paraId="298CA6CD" w14:textId="77777777" w:rsidTr="00F43B84">
        <w:trPr>
          <w:trHeight w:val="599"/>
        </w:trPr>
        <w:tc>
          <w:tcPr>
            <w:tcW w:w="4816" w:type="dxa"/>
            <w:tcBorders>
              <w:top w:val="single" w:sz="8" w:space="0" w:color="003366"/>
              <w:bottom w:val="single" w:sz="8" w:space="0" w:color="003366"/>
            </w:tcBorders>
            <w:tcMar>
              <w:top w:w="58" w:type="dxa"/>
              <w:left w:w="58" w:type="dxa"/>
              <w:bottom w:w="58" w:type="dxa"/>
              <w:right w:w="58" w:type="dxa"/>
            </w:tcMar>
            <w:hideMark/>
          </w:tcPr>
          <w:p w14:paraId="1EC4A53E" w14:textId="77777777" w:rsidR="00F43B84" w:rsidRPr="00C10918" w:rsidRDefault="00F43B84" w:rsidP="00F43B84">
            <w:pPr>
              <w:rPr>
                <w:color w:val="003366"/>
                <w:sz w:val="36"/>
                <w:szCs w:val="36"/>
              </w:rPr>
            </w:pPr>
            <w:r w:rsidRPr="00C10918">
              <w:rPr>
                <w:color w:val="003366"/>
                <w:sz w:val="36"/>
                <w:szCs w:val="36"/>
              </w:rPr>
              <w:t>Waarom?</w:t>
            </w:r>
          </w:p>
          <w:p w14:paraId="7904004E" w14:textId="77777777" w:rsidR="00F43B84" w:rsidRPr="00C10918" w:rsidRDefault="00F43B84" w:rsidP="00F43B84">
            <w:pPr>
              <w:rPr>
                <w:color w:val="003366"/>
                <w:sz w:val="36"/>
                <w:szCs w:val="36"/>
              </w:rPr>
            </w:pPr>
            <w:r w:rsidRPr="00C10918">
              <w:rPr>
                <w:color w:val="003366"/>
                <w:sz w:val="36"/>
                <w:szCs w:val="36"/>
              </w:rPr>
              <w:t>:</w:t>
            </w:r>
          </w:p>
        </w:tc>
      </w:tr>
    </w:tbl>
    <w:p w14:paraId="15CC9D36" w14:textId="77777777" w:rsidR="00CB3AC4" w:rsidRDefault="00CB3AC4" w:rsidP="00F43B84">
      <w:pPr>
        <w:tabs>
          <w:tab w:val="left" w:pos="2160"/>
        </w:tabs>
        <w:rPr>
          <w:rFonts w:ascii="Times New Roman" w:hAnsi="Times New Roman" w:cs="Times New Roman"/>
          <w:sz w:val="24"/>
          <w:szCs w:val="24"/>
        </w:rPr>
      </w:pPr>
    </w:p>
    <w:p w14:paraId="58C36937" w14:textId="4563C275" w:rsidR="00CB3AC4" w:rsidRDefault="00704B29" w:rsidP="00F43B84">
      <w:pPr>
        <w:tabs>
          <w:tab w:val="left" w:pos="2160"/>
        </w:tabs>
        <w:rPr>
          <w:rFonts w:ascii="Times New Roman" w:hAnsi="Times New Roman" w:cs="Times New Roman"/>
          <w:sz w:val="24"/>
          <w:szCs w:val="24"/>
        </w:rPr>
      </w:pPr>
      <w:r>
        <w:rPr>
          <w:noProof/>
        </w:rPr>
        <w:pict w14:anchorId="4FA9C4DB">
          <v:shape id="_x0000_s1060" type="#_x0000_t75" style="position:absolute;margin-left:26.3pt;margin-top:13.45pt;width:249.45pt;height:194.55pt;z-index:-251646976;mso-position-horizontal-relative:text;mso-position-vertical-relative:text;mso-width-relative:page;mso-height-relative:page" wrapcoords="3049 167 1686 334 519 917 519 1501 259 2085 0 2836 0 18848 584 20182 649 20683 2011 21266 3049 21266 18422 21266 19395 21266 20886 20599 20886 20182 21470 18848 21535 2836 21146 1918 21016 1001 19654 250 18422 167 3049 167">
            <v:imagedata r:id="rId23" o:title="Afbeelding16"/>
            <w10:wrap type="tight"/>
          </v:shape>
        </w:pict>
      </w:r>
    </w:p>
    <w:p w14:paraId="642BA82D" w14:textId="77777777" w:rsidR="00CB3AC4" w:rsidRDefault="00CB3AC4" w:rsidP="00F43B84">
      <w:pPr>
        <w:tabs>
          <w:tab w:val="left" w:pos="2160"/>
        </w:tabs>
        <w:rPr>
          <w:rFonts w:ascii="Times New Roman" w:hAnsi="Times New Roman" w:cs="Times New Roman"/>
          <w:sz w:val="24"/>
          <w:szCs w:val="24"/>
        </w:rPr>
      </w:pPr>
    </w:p>
    <w:p w14:paraId="1897637C" w14:textId="0AC77ACE" w:rsidR="00CB3AC4" w:rsidRDefault="00704B29" w:rsidP="00F43B84">
      <w:pPr>
        <w:tabs>
          <w:tab w:val="left" w:pos="2160"/>
        </w:tabs>
        <w:rPr>
          <w:rFonts w:ascii="Times New Roman" w:hAnsi="Times New Roman" w:cs="Times New Roman"/>
          <w:sz w:val="24"/>
          <w:szCs w:val="24"/>
        </w:rPr>
      </w:pPr>
      <w:r>
        <w:rPr>
          <w:noProof/>
        </w:rPr>
        <w:pict w14:anchorId="0B1696CC">
          <v:shape id="_x0000_s1061" type="#_x0000_t75" style="position:absolute;margin-left:124.95pt;margin-top:2.1pt;width:97.7pt;height:111.45pt;z-index:-251645952;mso-position-horizontal-relative:text;mso-position-vertical-relative:text;mso-width-relative:page;mso-height-relative:page" wrapcoords="5815 1450 4486 2030 4486 2899 6480 3769 4818 4204 4985 4639 10800 6089 10800 8408 9305 10728 10634 13047 10800 15366 5483 17686 5649 19715 5815 19715 6646 19715 15120 19715 16117 19570 15951 17686 10800 15366 10800 13047 11963 11597 11963 10148 10800 8408 10800 6089 12794 6089 17280 4494 17114 1450 5815 1450">
            <v:imagedata r:id="rId24" o:title="Afbeelding19"/>
            <w10:wrap type="tight"/>
          </v:shape>
        </w:pict>
      </w:r>
    </w:p>
    <w:p w14:paraId="0AF0C00B" w14:textId="77777777" w:rsidR="00CB3AC4" w:rsidRDefault="00CB3AC4" w:rsidP="00F43B84">
      <w:pPr>
        <w:tabs>
          <w:tab w:val="left" w:pos="2160"/>
        </w:tabs>
        <w:rPr>
          <w:rFonts w:ascii="Times New Roman" w:hAnsi="Times New Roman" w:cs="Times New Roman"/>
          <w:sz w:val="24"/>
          <w:szCs w:val="24"/>
        </w:rPr>
      </w:pPr>
    </w:p>
    <w:p w14:paraId="26C7CED0" w14:textId="77777777" w:rsidR="00CB3AC4" w:rsidRDefault="00CB3AC4" w:rsidP="00F43B84">
      <w:pPr>
        <w:tabs>
          <w:tab w:val="left" w:pos="2160"/>
        </w:tabs>
        <w:rPr>
          <w:rFonts w:ascii="Times New Roman" w:hAnsi="Times New Roman" w:cs="Times New Roman"/>
          <w:sz w:val="24"/>
          <w:szCs w:val="24"/>
        </w:rPr>
      </w:pPr>
    </w:p>
    <w:p w14:paraId="274B1892" w14:textId="539CE756" w:rsidR="00CB3AC4" w:rsidRDefault="00CB3AC4" w:rsidP="00F43B84">
      <w:pPr>
        <w:tabs>
          <w:tab w:val="left" w:pos="2160"/>
        </w:tabs>
        <w:rPr>
          <w:rFonts w:ascii="Times New Roman" w:hAnsi="Times New Roman" w:cs="Times New Roman"/>
          <w:sz w:val="24"/>
          <w:szCs w:val="24"/>
        </w:rPr>
      </w:pPr>
    </w:p>
    <w:p w14:paraId="4ED9ED25" w14:textId="77777777" w:rsidR="00CB3AC4" w:rsidRDefault="00CB3AC4" w:rsidP="00F43B84">
      <w:pPr>
        <w:tabs>
          <w:tab w:val="left" w:pos="2160"/>
        </w:tabs>
        <w:rPr>
          <w:rFonts w:ascii="Times New Roman" w:hAnsi="Times New Roman" w:cs="Times New Roman"/>
          <w:sz w:val="24"/>
          <w:szCs w:val="24"/>
        </w:rPr>
      </w:pPr>
    </w:p>
    <w:p w14:paraId="4DF1E9A5" w14:textId="55B19A58" w:rsidR="00CB3AC4" w:rsidRDefault="00704B29" w:rsidP="00F43B84">
      <w:pPr>
        <w:tabs>
          <w:tab w:val="left" w:pos="2160"/>
        </w:tabs>
        <w:rPr>
          <w:rFonts w:ascii="Times New Roman" w:hAnsi="Times New Roman" w:cs="Times New Roman"/>
          <w:sz w:val="24"/>
          <w:szCs w:val="24"/>
        </w:rPr>
      </w:pPr>
      <w:r>
        <w:rPr>
          <w:noProof/>
        </w:rPr>
        <w:pict w14:anchorId="5A994F92">
          <v:shape id="_x0000_s1065" type="#_x0000_t75" style="position:absolute;margin-left:96.2pt;margin-top:17.95pt;width:128.45pt;height:97.5pt;z-index:-251641856;mso-position-horizontal-relative:text;mso-position-vertical-relative:text;mso-width-relative:page;mso-height-relative:page" wrapcoords="1808 125 1332 250 761 1373 476 8116 0 16106 -95 19353 1713 20102 4567 20227 17699 21350 18460 21350 19697 21350 19887 21350 20648 20351 21410 8116 21505 3121 21219 1748 8088 375 2950 125 1808 125">
            <v:imagedata r:id="rId25" o:title="Afbeelding18"/>
            <w10:wrap type="tight"/>
          </v:shape>
        </w:pict>
      </w:r>
    </w:p>
    <w:p w14:paraId="2E0588ED" w14:textId="77777777" w:rsidR="00CB3AC4" w:rsidRDefault="00CB3AC4" w:rsidP="00F43B84">
      <w:pPr>
        <w:tabs>
          <w:tab w:val="left" w:pos="2160"/>
        </w:tabs>
        <w:rPr>
          <w:rFonts w:ascii="Times New Roman" w:hAnsi="Times New Roman" w:cs="Times New Roman"/>
          <w:sz w:val="24"/>
          <w:szCs w:val="24"/>
        </w:rPr>
      </w:pPr>
    </w:p>
    <w:p w14:paraId="563F9D2A" w14:textId="1E985996" w:rsidR="00CB3AC4" w:rsidRDefault="00CB3AC4" w:rsidP="00F43B84">
      <w:pPr>
        <w:tabs>
          <w:tab w:val="left" w:pos="2160"/>
        </w:tabs>
        <w:rPr>
          <w:rFonts w:ascii="Times New Roman" w:hAnsi="Times New Roman" w:cs="Times New Roman"/>
          <w:sz w:val="24"/>
          <w:szCs w:val="24"/>
        </w:rPr>
      </w:pPr>
    </w:p>
    <w:p w14:paraId="21DEAB96" w14:textId="5A1700DE" w:rsidR="00CB3AC4" w:rsidRDefault="00CB3AC4" w:rsidP="00F43B84">
      <w:pPr>
        <w:tabs>
          <w:tab w:val="left" w:pos="2160"/>
        </w:tabs>
        <w:rPr>
          <w:rFonts w:ascii="Times New Roman" w:hAnsi="Times New Roman" w:cs="Times New Roman"/>
          <w:sz w:val="24"/>
          <w:szCs w:val="24"/>
        </w:rPr>
      </w:pPr>
    </w:p>
    <w:p w14:paraId="473C1ABC" w14:textId="2BEEB6D2" w:rsidR="00CB3AC4" w:rsidRDefault="00CB3AC4" w:rsidP="00F43B84">
      <w:pPr>
        <w:tabs>
          <w:tab w:val="left" w:pos="2160"/>
        </w:tabs>
        <w:rPr>
          <w:rFonts w:ascii="Times New Roman" w:hAnsi="Times New Roman" w:cs="Times New Roman"/>
          <w:sz w:val="24"/>
          <w:szCs w:val="24"/>
        </w:rPr>
      </w:pPr>
    </w:p>
    <w:tbl>
      <w:tblPr>
        <w:tblpPr w:leftFromText="141" w:rightFromText="141" w:vertAnchor="text" w:horzAnchor="margin" w:tblpXSpec="right" w:tblpY="351"/>
        <w:tblOverlap w:val="never"/>
        <w:tblW w:w="5331" w:type="dxa"/>
        <w:tblCellMar>
          <w:left w:w="0" w:type="dxa"/>
          <w:right w:w="0" w:type="dxa"/>
        </w:tblCellMar>
        <w:tblLook w:val="04A0" w:firstRow="1" w:lastRow="0" w:firstColumn="1" w:lastColumn="0" w:noHBand="0" w:noVBand="1"/>
      </w:tblPr>
      <w:tblGrid>
        <w:gridCol w:w="5331"/>
      </w:tblGrid>
      <w:tr w:rsidR="00C8464D" w:rsidRPr="00C10918" w14:paraId="7E3B8A0E" w14:textId="77777777" w:rsidTr="00C8464D">
        <w:trPr>
          <w:trHeight w:val="177"/>
        </w:trPr>
        <w:tc>
          <w:tcPr>
            <w:tcW w:w="5331" w:type="dxa"/>
            <w:tcBorders>
              <w:bottom w:val="single" w:sz="8" w:space="0" w:color="003366"/>
            </w:tcBorders>
            <w:tcMar>
              <w:top w:w="58" w:type="dxa"/>
              <w:left w:w="58" w:type="dxa"/>
              <w:bottom w:w="58" w:type="dxa"/>
              <w:right w:w="58" w:type="dxa"/>
            </w:tcMar>
            <w:hideMark/>
          </w:tcPr>
          <w:p w14:paraId="3EBE2607" w14:textId="77777777" w:rsidR="00C8464D" w:rsidRPr="00C10918" w:rsidRDefault="00C8464D" w:rsidP="00C8464D">
            <w:pPr>
              <w:rPr>
                <w:color w:val="003366"/>
                <w:sz w:val="36"/>
                <w:szCs w:val="36"/>
              </w:rPr>
            </w:pPr>
            <w:r w:rsidRPr="00C10918">
              <w:rPr>
                <w:color w:val="003366"/>
                <w:sz w:val="36"/>
                <w:szCs w:val="36"/>
              </w:rPr>
              <w:t>Deze baan lijkt mij later het leukst</w:t>
            </w:r>
          </w:p>
          <w:p w14:paraId="1FC5B19D" w14:textId="77777777" w:rsidR="00C8464D" w:rsidRPr="00C10918" w:rsidRDefault="00C8464D" w:rsidP="00C8464D">
            <w:pPr>
              <w:rPr>
                <w:color w:val="003366"/>
                <w:sz w:val="28"/>
                <w:szCs w:val="28"/>
              </w:rPr>
            </w:pPr>
            <w:r w:rsidRPr="00C10918">
              <w:rPr>
                <w:color w:val="003366"/>
                <w:sz w:val="36"/>
                <w:szCs w:val="36"/>
              </w:rPr>
              <w:t>:</w:t>
            </w:r>
          </w:p>
        </w:tc>
      </w:tr>
      <w:tr w:rsidR="00C8464D" w:rsidRPr="00C10918" w14:paraId="6D9B8019" w14:textId="77777777" w:rsidTr="00C8464D">
        <w:trPr>
          <w:trHeight w:val="2354"/>
        </w:trPr>
        <w:tc>
          <w:tcPr>
            <w:tcW w:w="5331" w:type="dxa"/>
            <w:tcBorders>
              <w:top w:val="single" w:sz="8" w:space="0" w:color="003366"/>
              <w:bottom w:val="single" w:sz="8" w:space="0" w:color="003366"/>
            </w:tcBorders>
            <w:tcMar>
              <w:top w:w="58" w:type="dxa"/>
              <w:left w:w="58" w:type="dxa"/>
              <w:bottom w:w="58" w:type="dxa"/>
              <w:right w:w="58" w:type="dxa"/>
            </w:tcMar>
            <w:hideMark/>
          </w:tcPr>
          <w:p w14:paraId="4D2C39DD" w14:textId="77777777" w:rsidR="00C8464D" w:rsidRPr="00C10918" w:rsidRDefault="00C8464D" w:rsidP="00C8464D">
            <w:pPr>
              <w:rPr>
                <w:color w:val="003366"/>
                <w:sz w:val="36"/>
                <w:szCs w:val="36"/>
              </w:rPr>
            </w:pPr>
            <w:r w:rsidRPr="00C10918">
              <w:rPr>
                <w:color w:val="003366"/>
                <w:sz w:val="36"/>
                <w:szCs w:val="36"/>
              </w:rPr>
              <w:t>Waarom?</w:t>
            </w:r>
          </w:p>
          <w:p w14:paraId="34B4BA03" w14:textId="77777777" w:rsidR="00C8464D" w:rsidRPr="00C10918" w:rsidRDefault="00C8464D" w:rsidP="00C8464D">
            <w:pPr>
              <w:rPr>
                <w:color w:val="003366"/>
                <w:sz w:val="36"/>
                <w:szCs w:val="36"/>
              </w:rPr>
            </w:pPr>
            <w:r w:rsidRPr="00C10918">
              <w:rPr>
                <w:color w:val="003366"/>
                <w:sz w:val="36"/>
                <w:szCs w:val="36"/>
              </w:rPr>
              <w:t>:</w:t>
            </w:r>
          </w:p>
          <w:p w14:paraId="1450E00E" w14:textId="77777777" w:rsidR="00C8464D" w:rsidRPr="00C10918" w:rsidRDefault="00C8464D" w:rsidP="00C8464D">
            <w:pPr>
              <w:rPr>
                <w:color w:val="003366"/>
                <w:sz w:val="28"/>
                <w:szCs w:val="28"/>
              </w:rPr>
            </w:pPr>
          </w:p>
          <w:p w14:paraId="7DB04030" w14:textId="77777777" w:rsidR="00C8464D" w:rsidRPr="00C10918" w:rsidRDefault="00C8464D" w:rsidP="00C8464D">
            <w:pPr>
              <w:rPr>
                <w:color w:val="003366"/>
                <w:sz w:val="28"/>
                <w:szCs w:val="28"/>
              </w:rPr>
            </w:pPr>
          </w:p>
        </w:tc>
      </w:tr>
    </w:tbl>
    <w:p w14:paraId="7FE84F28" w14:textId="77777777" w:rsidR="00C8464D" w:rsidRDefault="00C8464D" w:rsidP="00F43B84">
      <w:pPr>
        <w:tabs>
          <w:tab w:val="left" w:pos="2160"/>
        </w:tabs>
        <w:rPr>
          <w:rFonts w:ascii="Times New Roman" w:hAnsi="Times New Roman" w:cs="Times New Roman"/>
          <w:sz w:val="24"/>
          <w:szCs w:val="24"/>
        </w:rPr>
      </w:pPr>
    </w:p>
    <w:p w14:paraId="42681216" w14:textId="31C8AEF1" w:rsidR="00CB3AC4" w:rsidRDefault="00704B29" w:rsidP="00F43B84">
      <w:pPr>
        <w:tabs>
          <w:tab w:val="left" w:pos="2160"/>
        </w:tabs>
        <w:rPr>
          <w:rFonts w:ascii="Times New Roman" w:hAnsi="Times New Roman" w:cs="Times New Roman"/>
          <w:sz w:val="24"/>
          <w:szCs w:val="24"/>
        </w:rPr>
      </w:pPr>
      <w:r>
        <w:rPr>
          <w:noProof/>
        </w:rPr>
        <w:pict w14:anchorId="06B5B0CA">
          <v:shape id="_x0000_s1062" type="#_x0000_t75" style="position:absolute;margin-left:-44.3pt;margin-top:21.1pt;width:223.8pt;height:159.95pt;z-index:-251644928;mso-position-horizontal-relative:text;mso-position-vertical-relative:text;mso-width-relative:page;mso-height-relative:page" wrapcoords="1630 127 1177 190 317 823 317 1140 45 2090 45 19383 362 20396 362 20650 1268 21283 1630 21283 19925 21283 20287 21283 21283 20650 21238 20396 21555 19383 21600 2154 21328 823 20423 190 19970 127 1630 127">
            <v:imagedata r:id="rId26" o:title="Afbeelding17"/>
            <w10:wrap type="tight"/>
          </v:shape>
        </w:pict>
      </w:r>
    </w:p>
    <w:p w14:paraId="2B6F2692" w14:textId="4084D378" w:rsidR="00CB3AC4" w:rsidRDefault="00704B29" w:rsidP="00CB3AC4">
      <w:pPr>
        <w:widowControl/>
        <w:overflowPunct/>
        <w:autoSpaceDE/>
        <w:autoSpaceDN/>
        <w:adjustRightInd/>
        <w:spacing w:after="0" w:line="240" w:lineRule="auto"/>
        <w:rPr>
          <w:rFonts w:ascii="Times New Roman" w:hAnsi="Times New Roman" w:cs="Times New Roman"/>
          <w:color w:val="auto"/>
          <w:kern w:val="0"/>
          <w:sz w:val="24"/>
          <w:szCs w:val="24"/>
        </w:rPr>
      </w:pPr>
      <w:r>
        <w:rPr>
          <w:noProof/>
        </w:rPr>
        <w:pict w14:anchorId="474FF2FF">
          <v:shape id="_x0000_s1063" type="#_x0000_t75" style="position:absolute;margin-left:-227.65pt;margin-top:114.15pt;width:67.45pt;height:127.75pt;z-index:-251643904;mso-position-horizontal-relative:text;mso-position-vertical-relative:text;mso-width-relative:page;mso-height-relative:page" wrapcoords="9790 0 8702 409 7459 1145 6837 2536 6682 2782 6527 4009 5594 5236 4973 6627 1243 8100 622 8755 -155 12518 -155 14564 466 15709 1865 17018 4662 18327 5439 21518 19735 21518 18803 19636 19424 18327 20823 17018 21600 15955 21445 15382 19424 13091 18647 11782 18647 10473 19269 9900 18958 9491 17715 9164 17094 7691 15695 6873 14918 6545 13675 5236 14763 3927 15073 2618 14452 1309 14607 982 12432 82 11344 0 9790 0">
            <v:imagedata r:id="rId27" o:title="Afbeelding20"/>
            <w10:wrap type="tight"/>
          </v:shape>
        </w:pict>
      </w:r>
      <w:r>
        <w:rPr>
          <w:noProof/>
        </w:rPr>
        <w:pict w14:anchorId="39BFBC7B">
          <v:shape id="_x0000_s1064" type="#_x0000_t75" style="position:absolute;margin-left:-105.05pt;margin-top:165pt;width:74.6pt;height:74.6pt;z-index:-251642880;mso-position-horizontal-relative:text;mso-position-vertical-relative:text;mso-width-relative:page;mso-height-relative:page" wrapcoords="6750 0 5250 600 3000 2100 1800 4800 1050 5850 1050 6450 1650 7200 1950 10200 2850 12000 4350 14400 3450 16800 2400 17400 1050 18750 900 21450 18750 21450 18900 21450 19350 19200 18600 17250 18750 14400 20250 14400 21600 13200 21600 10800 20100 10350 15300 9600 15600 7200 16350 6600 16200 5850 15450 4800 14700 3150 14400 2100 12000 600 10500 0 6750 0">
            <v:imagedata r:id="rId28" o:title="Afbeelding21"/>
            <w10:wrap type="tight"/>
          </v:shape>
        </w:pict>
      </w:r>
      <w:r>
        <w:rPr>
          <w:rFonts w:ascii="Times New Roman" w:hAnsi="Times New Roman"/>
          <w:color w:val="auto"/>
          <w:kern w:val="0"/>
          <w:sz w:val="24"/>
          <w:szCs w:val="24"/>
        </w:rPr>
        <w:pict w14:anchorId="5175B35F">
          <v:shape id="_x0000_s1059" type="#_x0000_t201" style="position:absolute;margin-left:250.7pt;margin-top:593.2pt;width:308.55pt;height:235.65pt;z-index:251636736;mso-wrap-distance-left:2.88pt;mso-wrap-distance-top:2.88pt;mso-wrap-distance-right:2.88pt;mso-wrap-distance-bottom:2.88pt" stroked="f" strokecolor="#fc0" strokeweight="2pt" o:cliptowrap="t">
            <v:stroke>
              <o:left v:ext="view" color="#fc0" weight="0"/>
              <o:top v:ext="view" color="#fc0" weight="0"/>
              <o:right v:ext="view" color="#fc0" weight="0"/>
              <o:bottom v:ext="view" color="#fc0" weight="0"/>
              <o:column v:ext="view" color="#fc0"/>
            </v:stroke>
            <v:shadow color="#fc0"/>
            <v:textbox inset="0,0,0,0"/>
          </v:shape>
        </w:pict>
      </w:r>
    </w:p>
    <w:p w14:paraId="1FE55FCA" w14:textId="77777777" w:rsidR="00C8464D" w:rsidRDefault="00C8464D" w:rsidP="00F43B84">
      <w:pPr>
        <w:tabs>
          <w:tab w:val="left" w:pos="2160"/>
        </w:tabs>
        <w:rPr>
          <w:rFonts w:ascii="Times New Roman" w:hAnsi="Times New Roman" w:cs="Times New Roman"/>
          <w:sz w:val="18"/>
          <w:szCs w:val="18"/>
        </w:rPr>
      </w:pPr>
    </w:p>
    <w:p w14:paraId="203B9CEC" w14:textId="77777777" w:rsidR="00C8464D" w:rsidRDefault="00C8464D" w:rsidP="00F43B84">
      <w:pPr>
        <w:tabs>
          <w:tab w:val="left" w:pos="2160"/>
        </w:tabs>
        <w:rPr>
          <w:rFonts w:ascii="Times New Roman" w:hAnsi="Times New Roman" w:cs="Times New Roman"/>
          <w:sz w:val="18"/>
          <w:szCs w:val="18"/>
        </w:rPr>
      </w:pPr>
    </w:p>
    <w:p w14:paraId="5EC5C812" w14:textId="77777777" w:rsidR="00C8464D" w:rsidRDefault="00C8464D" w:rsidP="00F43B84">
      <w:pPr>
        <w:tabs>
          <w:tab w:val="left" w:pos="2160"/>
        </w:tabs>
        <w:rPr>
          <w:rFonts w:ascii="Times New Roman" w:hAnsi="Times New Roman" w:cs="Times New Roman"/>
          <w:sz w:val="18"/>
          <w:szCs w:val="18"/>
        </w:rPr>
      </w:pPr>
    </w:p>
    <w:p w14:paraId="6694C6B9" w14:textId="77777777" w:rsidR="00C8464D" w:rsidRDefault="00C8464D" w:rsidP="00F43B84">
      <w:pPr>
        <w:tabs>
          <w:tab w:val="left" w:pos="2160"/>
        </w:tabs>
        <w:rPr>
          <w:rFonts w:ascii="Times New Roman" w:hAnsi="Times New Roman" w:cs="Times New Roman"/>
          <w:sz w:val="18"/>
          <w:szCs w:val="18"/>
        </w:rPr>
      </w:pPr>
    </w:p>
    <w:p w14:paraId="1EC89F6A" w14:textId="77777777" w:rsidR="00C8464D" w:rsidRDefault="00C8464D" w:rsidP="00F43B84">
      <w:pPr>
        <w:tabs>
          <w:tab w:val="left" w:pos="2160"/>
        </w:tabs>
        <w:rPr>
          <w:rFonts w:ascii="Times New Roman" w:hAnsi="Times New Roman" w:cs="Times New Roman"/>
          <w:sz w:val="18"/>
          <w:szCs w:val="18"/>
        </w:rPr>
      </w:pPr>
    </w:p>
    <w:p w14:paraId="0B6F868B" w14:textId="77777777" w:rsidR="00C8464D" w:rsidRDefault="00C8464D" w:rsidP="00F43B84">
      <w:pPr>
        <w:tabs>
          <w:tab w:val="left" w:pos="2160"/>
        </w:tabs>
        <w:rPr>
          <w:rFonts w:ascii="Times New Roman" w:hAnsi="Times New Roman" w:cs="Times New Roman"/>
          <w:sz w:val="18"/>
          <w:szCs w:val="18"/>
        </w:rPr>
      </w:pPr>
    </w:p>
    <w:p w14:paraId="3BB479F3" w14:textId="42B16D39" w:rsidR="00C8464D" w:rsidRDefault="00704B29" w:rsidP="00F43B84">
      <w:pPr>
        <w:tabs>
          <w:tab w:val="left" w:pos="2160"/>
        </w:tabs>
        <w:rPr>
          <w:rFonts w:ascii="Times New Roman" w:hAnsi="Times New Roman" w:cs="Times New Roman"/>
          <w:sz w:val="18"/>
          <w:szCs w:val="18"/>
        </w:rPr>
      </w:pPr>
      <w:r>
        <w:rPr>
          <w:noProof/>
        </w:rPr>
        <w:pict w14:anchorId="789CB7B8">
          <v:shape id="_x0000_s1067" type="#_x0000_t75" style="position:absolute;margin-left:-159.8pt;margin-top:9.7pt;width:78pt;height:78pt;rotation:-564779fd;z-index:251637760;mso-position-horizontal-relative:text;mso-position-vertical-relative:text;mso-width-relative:page;mso-height-relative:page">
            <v:imagedata r:id="rId29" o:title="Afbeelding22"/>
            <w10:wrap type="square"/>
          </v:shape>
        </w:pict>
      </w:r>
    </w:p>
    <w:p w14:paraId="2D6B0FDC" w14:textId="77777777" w:rsidR="00C8464D" w:rsidRDefault="00C8464D" w:rsidP="00F43B84">
      <w:pPr>
        <w:tabs>
          <w:tab w:val="left" w:pos="2160"/>
        </w:tabs>
        <w:rPr>
          <w:rFonts w:ascii="Times New Roman" w:hAnsi="Times New Roman" w:cs="Times New Roman"/>
          <w:sz w:val="18"/>
          <w:szCs w:val="18"/>
        </w:rPr>
      </w:pPr>
    </w:p>
    <w:p w14:paraId="2CA056E2" w14:textId="77777777" w:rsidR="00C8464D" w:rsidRDefault="00C8464D" w:rsidP="00F43B84">
      <w:pPr>
        <w:tabs>
          <w:tab w:val="left" w:pos="2160"/>
        </w:tabs>
        <w:rPr>
          <w:rFonts w:ascii="Times New Roman" w:hAnsi="Times New Roman" w:cs="Times New Roman"/>
          <w:sz w:val="18"/>
          <w:szCs w:val="18"/>
        </w:rPr>
      </w:pPr>
    </w:p>
    <w:p w14:paraId="7BB5473D" w14:textId="77777777" w:rsidR="00C8464D" w:rsidRDefault="00C8464D" w:rsidP="00F43B84">
      <w:pPr>
        <w:tabs>
          <w:tab w:val="left" w:pos="2160"/>
        </w:tabs>
        <w:rPr>
          <w:rFonts w:ascii="Times New Roman" w:hAnsi="Times New Roman" w:cs="Times New Roman"/>
          <w:sz w:val="18"/>
          <w:szCs w:val="18"/>
        </w:rPr>
      </w:pPr>
    </w:p>
    <w:p w14:paraId="2BDE8D4B" w14:textId="77777777" w:rsidR="00C8464D" w:rsidRDefault="00C8464D" w:rsidP="00F43B84">
      <w:pPr>
        <w:tabs>
          <w:tab w:val="left" w:pos="2160"/>
        </w:tabs>
        <w:rPr>
          <w:rFonts w:ascii="Times New Roman" w:hAnsi="Times New Roman" w:cs="Times New Roman"/>
          <w:sz w:val="18"/>
          <w:szCs w:val="18"/>
        </w:rPr>
      </w:pPr>
    </w:p>
    <w:tbl>
      <w:tblPr>
        <w:tblpPr w:leftFromText="141" w:rightFromText="141" w:vertAnchor="text" w:horzAnchor="margin" w:tblpXSpec="center" w:tblpY="-507"/>
        <w:tblW w:w="9873" w:type="dxa"/>
        <w:tblCellMar>
          <w:left w:w="0" w:type="dxa"/>
          <w:right w:w="0" w:type="dxa"/>
        </w:tblCellMar>
        <w:tblLook w:val="04A0" w:firstRow="1" w:lastRow="0" w:firstColumn="1" w:lastColumn="0" w:noHBand="0" w:noVBand="1"/>
      </w:tblPr>
      <w:tblGrid>
        <w:gridCol w:w="9873"/>
      </w:tblGrid>
      <w:tr w:rsidR="00616969" w:rsidRPr="00C10918" w14:paraId="2164955C" w14:textId="77777777" w:rsidTr="00616969">
        <w:trPr>
          <w:trHeight w:val="877"/>
        </w:trPr>
        <w:tc>
          <w:tcPr>
            <w:tcW w:w="9873" w:type="dxa"/>
            <w:tcBorders>
              <w:bottom w:val="single" w:sz="8" w:space="0" w:color="003366"/>
            </w:tcBorders>
            <w:tcMar>
              <w:top w:w="58" w:type="dxa"/>
              <w:left w:w="58" w:type="dxa"/>
              <w:bottom w:w="58" w:type="dxa"/>
              <w:right w:w="58" w:type="dxa"/>
            </w:tcMar>
            <w:hideMark/>
          </w:tcPr>
          <w:p w14:paraId="5BC641AC" w14:textId="77777777" w:rsidR="00616969" w:rsidRPr="00C10918" w:rsidRDefault="00616969" w:rsidP="00616969">
            <w:pPr>
              <w:rPr>
                <w:color w:val="003366"/>
                <w:sz w:val="36"/>
                <w:szCs w:val="36"/>
              </w:rPr>
            </w:pPr>
            <w:r w:rsidRPr="00C10918">
              <w:rPr>
                <w:color w:val="003366"/>
                <w:sz w:val="36"/>
                <w:szCs w:val="36"/>
              </w:rPr>
              <w:t>Naar een onbewoond eiland neem ik mee</w:t>
            </w:r>
          </w:p>
          <w:p w14:paraId="5FD249C3" w14:textId="1C32EDBC" w:rsidR="00616969" w:rsidRPr="00C10918" w:rsidRDefault="00616969" w:rsidP="00616969">
            <w:pPr>
              <w:rPr>
                <w:color w:val="003366"/>
                <w:sz w:val="36"/>
                <w:szCs w:val="36"/>
              </w:rPr>
            </w:pPr>
            <w:r w:rsidRPr="00C10918">
              <w:rPr>
                <w:color w:val="003366"/>
                <w:sz w:val="36"/>
                <w:szCs w:val="36"/>
              </w:rPr>
              <w:t>:</w:t>
            </w:r>
          </w:p>
        </w:tc>
      </w:tr>
      <w:tr w:rsidR="00616969" w:rsidRPr="00C10918" w14:paraId="59D06BB6" w14:textId="77777777" w:rsidTr="00616969">
        <w:trPr>
          <w:trHeight w:val="993"/>
        </w:trPr>
        <w:tc>
          <w:tcPr>
            <w:tcW w:w="9873" w:type="dxa"/>
            <w:tcBorders>
              <w:top w:val="single" w:sz="8" w:space="0" w:color="003366"/>
              <w:bottom w:val="single" w:sz="8" w:space="0" w:color="003366"/>
            </w:tcBorders>
            <w:tcMar>
              <w:top w:w="58" w:type="dxa"/>
              <w:left w:w="58" w:type="dxa"/>
              <w:bottom w:w="58" w:type="dxa"/>
              <w:right w:w="58" w:type="dxa"/>
            </w:tcMar>
            <w:hideMark/>
          </w:tcPr>
          <w:p w14:paraId="2AC2A3E5" w14:textId="77777777" w:rsidR="00616969" w:rsidRPr="00C10918" w:rsidRDefault="00616969" w:rsidP="00616969">
            <w:pPr>
              <w:rPr>
                <w:color w:val="003366"/>
                <w:sz w:val="36"/>
                <w:szCs w:val="36"/>
              </w:rPr>
            </w:pPr>
            <w:r w:rsidRPr="00C10918">
              <w:rPr>
                <w:color w:val="003366"/>
                <w:sz w:val="36"/>
                <w:szCs w:val="36"/>
              </w:rPr>
              <w:t>Als ik één keer kon toveren zou ik</w:t>
            </w:r>
          </w:p>
          <w:p w14:paraId="081647E2" w14:textId="77777777" w:rsidR="00616969" w:rsidRPr="00C10918" w:rsidRDefault="00616969" w:rsidP="00616969">
            <w:pPr>
              <w:rPr>
                <w:color w:val="003366"/>
                <w:sz w:val="36"/>
                <w:szCs w:val="36"/>
              </w:rPr>
            </w:pPr>
            <w:r w:rsidRPr="00C10918">
              <w:rPr>
                <w:color w:val="003366"/>
                <w:sz w:val="36"/>
                <w:szCs w:val="36"/>
              </w:rPr>
              <w:t>:</w:t>
            </w:r>
          </w:p>
        </w:tc>
      </w:tr>
      <w:tr w:rsidR="00616969" w:rsidRPr="00C10918" w14:paraId="37C5F373" w14:textId="77777777" w:rsidTr="00616969">
        <w:trPr>
          <w:trHeight w:val="884"/>
        </w:trPr>
        <w:tc>
          <w:tcPr>
            <w:tcW w:w="9873" w:type="dxa"/>
            <w:tcBorders>
              <w:top w:val="single" w:sz="8" w:space="0" w:color="003366"/>
              <w:bottom w:val="single" w:sz="8" w:space="0" w:color="003366"/>
            </w:tcBorders>
            <w:tcMar>
              <w:top w:w="58" w:type="dxa"/>
              <w:left w:w="58" w:type="dxa"/>
              <w:bottom w:w="58" w:type="dxa"/>
              <w:right w:w="58" w:type="dxa"/>
            </w:tcMar>
            <w:hideMark/>
          </w:tcPr>
          <w:p w14:paraId="2BC11151" w14:textId="77777777" w:rsidR="00616969" w:rsidRPr="00C10918" w:rsidRDefault="00616969" w:rsidP="00616969">
            <w:pPr>
              <w:rPr>
                <w:color w:val="003366"/>
                <w:sz w:val="36"/>
                <w:szCs w:val="36"/>
              </w:rPr>
            </w:pPr>
            <w:r w:rsidRPr="00C10918">
              <w:rPr>
                <w:color w:val="003366"/>
                <w:sz w:val="36"/>
                <w:szCs w:val="36"/>
              </w:rPr>
              <w:t>Als ik één dag president was van de wereld zou ik</w:t>
            </w:r>
          </w:p>
          <w:p w14:paraId="28C20EFE" w14:textId="6084A4B4" w:rsidR="00616969" w:rsidRPr="00C10918" w:rsidRDefault="00616969" w:rsidP="00616969">
            <w:pPr>
              <w:rPr>
                <w:color w:val="003366"/>
                <w:sz w:val="36"/>
                <w:szCs w:val="36"/>
              </w:rPr>
            </w:pPr>
            <w:r w:rsidRPr="00C10918">
              <w:rPr>
                <w:color w:val="003366"/>
                <w:sz w:val="36"/>
                <w:szCs w:val="36"/>
              </w:rPr>
              <w:t>:</w:t>
            </w:r>
          </w:p>
        </w:tc>
      </w:tr>
      <w:tr w:rsidR="00616969" w:rsidRPr="00C10918" w14:paraId="63A7F1E6" w14:textId="77777777" w:rsidTr="00616969">
        <w:trPr>
          <w:trHeight w:val="2846"/>
        </w:trPr>
        <w:tc>
          <w:tcPr>
            <w:tcW w:w="9873" w:type="dxa"/>
            <w:tcBorders>
              <w:top w:val="single" w:sz="8" w:space="0" w:color="003366"/>
              <w:bottom w:val="single" w:sz="8" w:space="0" w:color="003366"/>
            </w:tcBorders>
            <w:tcMar>
              <w:top w:w="58" w:type="dxa"/>
              <w:left w:w="58" w:type="dxa"/>
              <w:bottom w:w="58" w:type="dxa"/>
              <w:right w:w="58" w:type="dxa"/>
            </w:tcMar>
            <w:hideMark/>
          </w:tcPr>
          <w:p w14:paraId="40196010" w14:textId="77777777" w:rsidR="00616969" w:rsidRPr="00C10918" w:rsidRDefault="00616969" w:rsidP="00616969">
            <w:pPr>
              <w:rPr>
                <w:color w:val="003366"/>
                <w:sz w:val="36"/>
                <w:szCs w:val="36"/>
              </w:rPr>
            </w:pPr>
            <w:r w:rsidRPr="00C10918">
              <w:rPr>
                <w:color w:val="003366"/>
                <w:sz w:val="36"/>
                <w:szCs w:val="36"/>
              </w:rPr>
              <w:t>Mijn leukste herinnering is</w:t>
            </w:r>
          </w:p>
          <w:p w14:paraId="2887251F" w14:textId="689EC0F9" w:rsidR="00616969" w:rsidRPr="00C10918" w:rsidRDefault="00616969" w:rsidP="00616969">
            <w:pPr>
              <w:rPr>
                <w:color w:val="003366"/>
                <w:sz w:val="36"/>
                <w:szCs w:val="36"/>
              </w:rPr>
            </w:pPr>
            <w:r w:rsidRPr="00C10918">
              <w:rPr>
                <w:color w:val="003366"/>
                <w:sz w:val="36"/>
                <w:szCs w:val="36"/>
              </w:rPr>
              <w:t>:</w:t>
            </w:r>
          </w:p>
        </w:tc>
      </w:tr>
    </w:tbl>
    <w:p w14:paraId="4E4CD6A9" w14:textId="2F98FD24" w:rsidR="00C8464D" w:rsidRDefault="00C8464D" w:rsidP="00C8464D">
      <w:pPr>
        <w:widowControl/>
        <w:overflowPunct/>
        <w:autoSpaceDE/>
        <w:autoSpaceDN/>
        <w:adjustRightInd/>
        <w:spacing w:after="0" w:line="240" w:lineRule="auto"/>
        <w:rPr>
          <w:rFonts w:ascii="Times New Roman" w:hAnsi="Times New Roman" w:cs="Times New Roman"/>
          <w:color w:val="auto"/>
          <w:kern w:val="0"/>
          <w:sz w:val="24"/>
          <w:szCs w:val="24"/>
        </w:rPr>
      </w:pPr>
    </w:p>
    <w:p w14:paraId="74366588" w14:textId="68D71398" w:rsidR="00C8464D" w:rsidRDefault="00704B29" w:rsidP="00F43B84">
      <w:pPr>
        <w:tabs>
          <w:tab w:val="left" w:pos="2160"/>
        </w:tabs>
        <w:rPr>
          <w:rFonts w:ascii="Times New Roman" w:hAnsi="Times New Roman" w:cs="Times New Roman"/>
          <w:sz w:val="18"/>
          <w:szCs w:val="18"/>
        </w:rPr>
      </w:pPr>
      <w:r>
        <w:rPr>
          <w:noProof/>
        </w:rPr>
        <w:pict w14:anchorId="0CBCF5A6">
          <v:shape id="_x0000_s1071" type="#_x0000_t75" style="position:absolute;margin-left:335.4pt;margin-top:230.85pt;width:56.6pt;height:73.5pt;z-index:-251638784;mso-position-horizontal-relative:text;mso-position-vertical-relative:text;mso-width-relative:page;mso-height-relative:page" wrapcoords="8173 450 3892 450 3892 2850 7005 2850 2141 3750 1751 4050 1751 5250 4476 7650 3892 7950 4476 9300 11092 10050 17708 21000 18876 21000 19654 21000 19849 20400 12065 7650 14984 7650 15762 6000 14595 5250 14011 2850 15178 2550 14205 1350 9146 450 8173 450">
            <v:imagedata r:id="rId30" o:title="Afbeelding25"/>
            <w10:wrap type="tight"/>
          </v:shape>
        </w:pict>
      </w:r>
      <w:r>
        <w:rPr>
          <w:noProof/>
        </w:rPr>
        <w:pict w14:anchorId="4C89D230">
          <v:shape id="_x0000_s1070" type="#_x0000_t75" style="position:absolute;margin-left:44.05pt;margin-top:150.15pt;width:349.7pt;height:101.6pt;z-index:251638784;mso-position-horizontal-relative:text;mso-position-vertical-relative:text;mso-width-relative:page;mso-height-relative:page">
            <v:imagedata r:id="rId31" o:title="Afbeelding28"/>
          </v:shape>
        </w:pict>
      </w:r>
      <w:r w:rsidR="00616969">
        <w:rPr>
          <w:rFonts w:ascii="Times New Roman" w:hAnsi="Times New Roman" w:cs="Times New Roman"/>
          <w:sz w:val="18"/>
          <w:szCs w:val="18"/>
        </w:rPr>
        <w:tab/>
      </w:r>
      <w:r>
        <w:rPr>
          <w:rFonts w:ascii="Times New Roman" w:hAnsi="Times New Roman" w:cs="Times New Roman"/>
          <w:sz w:val="18"/>
          <w:szCs w:val="18"/>
        </w:rPr>
        <w:pict w14:anchorId="25075FDC">
          <v:shape id="_x0000_i1028" type="#_x0000_t75" style="width:201pt;height:36.2pt">
            <v:imagedata r:id="rId32" o:title="Afbeelding27"/>
          </v:shape>
        </w:pict>
      </w:r>
      <w:r>
        <w:rPr>
          <w:noProof/>
        </w:rPr>
        <w:pict w14:anchorId="4967F0BE">
          <v:shape id="_x0000_s1069" type="#_x0000_t75" style="position:absolute;margin-left:-16.85pt;margin-top:32.65pt;width:470.55pt;height:317.15pt;z-index:-251639808;mso-position-horizontal-relative:text;mso-position-vertical-relative:text;mso-width-relative:page;mso-height-relative:page" wrapcoords="-34 0 -34 21549 21600 21549 21600 0 -34 0">
            <v:imagedata r:id="rId33" o:title="Afbeelding26"/>
            <w10:wrap type="tight"/>
          </v:shape>
        </w:pict>
      </w:r>
    </w:p>
    <w:p w14:paraId="6820C669" w14:textId="235CAD51" w:rsidR="00C8464D" w:rsidRDefault="00704B29" w:rsidP="00F43B84">
      <w:pPr>
        <w:tabs>
          <w:tab w:val="left" w:pos="2160"/>
        </w:tabs>
        <w:rPr>
          <w:rFonts w:ascii="Times New Roman" w:hAnsi="Times New Roman" w:cs="Times New Roman"/>
          <w:sz w:val="18"/>
          <w:szCs w:val="18"/>
        </w:rPr>
      </w:pPr>
      <w:r>
        <w:rPr>
          <w:noProof/>
        </w:rPr>
        <w:pict w14:anchorId="63CBE74D">
          <v:shape id="_x0000_s1075" type="#_x0000_t75" style="position:absolute;margin-left:-.3pt;margin-top:283.2pt;width:64.7pt;height:54.5pt;z-index:-251636736;mso-position-horizontal-relative:text;mso-position-vertical-relative:text;mso-width-relative:page;mso-height-relative:page" wrapcoords="8806 2553 7809 2749 5151 5105 5151 5891 4154 8836 4154 11978 5151 15120 7809 18262 8806 18851 10468 18851 12628 18262 15951 15513 16117 15120 16948 12371 17114 8836 16449 6480 16283 4909 13292 2749 11963 2553 8806 2553">
            <v:imagedata r:id="rId34" o:title="Afbeelding31"/>
            <w10:wrap type="tight"/>
          </v:shape>
        </w:pict>
      </w:r>
      <w:r>
        <w:rPr>
          <w:rFonts w:ascii="Times New Roman" w:hAnsi="Times New Roman" w:cs="Times New Roman"/>
          <w:sz w:val="18"/>
          <w:szCs w:val="18"/>
        </w:rPr>
        <w:pict w14:anchorId="0C7A2332">
          <v:shape id="_x0000_i1029" type="#_x0000_t75" style="width:469.85pt;height:283.85pt">
            <v:imagedata r:id="rId35" o:title="Afbeelding29"/>
          </v:shape>
        </w:pict>
      </w:r>
    </w:p>
    <w:p w14:paraId="6478FFBB" w14:textId="6D885CCA" w:rsidR="00C8464D" w:rsidRDefault="00C8464D" w:rsidP="00F43B84">
      <w:pPr>
        <w:tabs>
          <w:tab w:val="left" w:pos="2160"/>
        </w:tabs>
        <w:rPr>
          <w:rFonts w:ascii="Times New Roman" w:hAnsi="Times New Roman" w:cs="Times New Roman"/>
          <w:sz w:val="18"/>
          <w:szCs w:val="18"/>
        </w:rPr>
      </w:pPr>
    </w:p>
    <w:tbl>
      <w:tblPr>
        <w:tblpPr w:leftFromText="141" w:rightFromText="141" w:vertAnchor="text" w:horzAnchor="page" w:tblpX="4999" w:tblpY="187"/>
        <w:tblOverlap w:val="never"/>
        <w:tblW w:w="5577" w:type="dxa"/>
        <w:tblCellMar>
          <w:left w:w="0" w:type="dxa"/>
          <w:right w:w="0" w:type="dxa"/>
        </w:tblCellMar>
        <w:tblLook w:val="04A0" w:firstRow="1" w:lastRow="0" w:firstColumn="1" w:lastColumn="0" w:noHBand="0" w:noVBand="1"/>
      </w:tblPr>
      <w:tblGrid>
        <w:gridCol w:w="5577"/>
      </w:tblGrid>
      <w:tr w:rsidR="00E564BA" w:rsidRPr="00C10918" w14:paraId="59EFAC3B" w14:textId="77777777" w:rsidTr="00E564BA">
        <w:trPr>
          <w:trHeight w:val="963"/>
        </w:trPr>
        <w:tc>
          <w:tcPr>
            <w:tcW w:w="5577" w:type="dxa"/>
            <w:tcBorders>
              <w:bottom w:val="single" w:sz="8" w:space="0" w:color="003366"/>
            </w:tcBorders>
            <w:tcMar>
              <w:top w:w="58" w:type="dxa"/>
              <w:left w:w="58" w:type="dxa"/>
              <w:bottom w:w="58" w:type="dxa"/>
              <w:right w:w="58" w:type="dxa"/>
            </w:tcMar>
            <w:hideMark/>
          </w:tcPr>
          <w:p w14:paraId="650592E5" w14:textId="77777777" w:rsidR="00E564BA" w:rsidRPr="00C10918" w:rsidRDefault="00E564BA" w:rsidP="00E564BA">
            <w:pPr>
              <w:rPr>
                <w:color w:val="003366"/>
                <w:sz w:val="32"/>
                <w:szCs w:val="32"/>
              </w:rPr>
            </w:pPr>
            <w:r w:rsidRPr="00C10918">
              <w:rPr>
                <w:color w:val="003366"/>
                <w:sz w:val="32"/>
                <w:szCs w:val="32"/>
              </w:rPr>
              <w:t>Mijn dierbaarste bezit is</w:t>
            </w:r>
          </w:p>
          <w:p w14:paraId="21E143B8" w14:textId="77777777" w:rsidR="00E564BA" w:rsidRPr="00C10918" w:rsidRDefault="00E564BA" w:rsidP="00E564BA">
            <w:pPr>
              <w:rPr>
                <w:color w:val="003366"/>
                <w:sz w:val="32"/>
                <w:szCs w:val="32"/>
              </w:rPr>
            </w:pPr>
            <w:r w:rsidRPr="00C10918">
              <w:rPr>
                <w:color w:val="003366"/>
                <w:sz w:val="32"/>
                <w:szCs w:val="32"/>
              </w:rPr>
              <w:t>:</w:t>
            </w:r>
          </w:p>
        </w:tc>
      </w:tr>
      <w:tr w:rsidR="00E564BA" w:rsidRPr="00C10918" w14:paraId="5DABB68D" w14:textId="77777777" w:rsidTr="00E564BA">
        <w:trPr>
          <w:trHeight w:val="985"/>
        </w:trPr>
        <w:tc>
          <w:tcPr>
            <w:tcW w:w="5577" w:type="dxa"/>
            <w:tcBorders>
              <w:top w:val="single" w:sz="8" w:space="0" w:color="003366"/>
              <w:bottom w:val="single" w:sz="8" w:space="0" w:color="003366"/>
            </w:tcBorders>
            <w:tcMar>
              <w:top w:w="58" w:type="dxa"/>
              <w:left w:w="58" w:type="dxa"/>
              <w:bottom w:w="58" w:type="dxa"/>
              <w:right w:w="58" w:type="dxa"/>
            </w:tcMar>
            <w:hideMark/>
          </w:tcPr>
          <w:p w14:paraId="5AAF2AB9" w14:textId="77777777" w:rsidR="00E564BA" w:rsidRPr="00C10918" w:rsidRDefault="00E564BA" w:rsidP="00E564BA">
            <w:pPr>
              <w:rPr>
                <w:color w:val="003366"/>
                <w:sz w:val="32"/>
                <w:szCs w:val="32"/>
              </w:rPr>
            </w:pPr>
            <w:r w:rsidRPr="00C10918">
              <w:rPr>
                <w:color w:val="003366"/>
                <w:sz w:val="32"/>
                <w:szCs w:val="32"/>
              </w:rPr>
              <w:t>Het irritantst vind ik</w:t>
            </w:r>
          </w:p>
          <w:p w14:paraId="0D06EC81" w14:textId="77777777" w:rsidR="00E564BA" w:rsidRPr="00C10918" w:rsidRDefault="00E564BA" w:rsidP="00E564BA">
            <w:pPr>
              <w:rPr>
                <w:color w:val="003366"/>
                <w:sz w:val="32"/>
                <w:szCs w:val="32"/>
              </w:rPr>
            </w:pPr>
            <w:r w:rsidRPr="00C10918">
              <w:rPr>
                <w:color w:val="003366"/>
                <w:sz w:val="32"/>
                <w:szCs w:val="32"/>
              </w:rPr>
              <w:t xml:space="preserve">: </w:t>
            </w:r>
          </w:p>
        </w:tc>
      </w:tr>
      <w:tr w:rsidR="00E564BA" w:rsidRPr="00C10918" w14:paraId="64C763FD" w14:textId="77777777" w:rsidTr="00E564BA">
        <w:trPr>
          <w:trHeight w:val="985"/>
        </w:trPr>
        <w:tc>
          <w:tcPr>
            <w:tcW w:w="5577" w:type="dxa"/>
            <w:tcBorders>
              <w:top w:val="single" w:sz="8" w:space="0" w:color="003366"/>
              <w:bottom w:val="single" w:sz="8" w:space="0" w:color="003366"/>
            </w:tcBorders>
            <w:tcMar>
              <w:top w:w="58" w:type="dxa"/>
              <w:left w:w="58" w:type="dxa"/>
              <w:bottom w:w="58" w:type="dxa"/>
              <w:right w:w="58" w:type="dxa"/>
            </w:tcMar>
            <w:hideMark/>
          </w:tcPr>
          <w:p w14:paraId="1F872713" w14:textId="77777777" w:rsidR="00E564BA" w:rsidRPr="00C10918" w:rsidRDefault="00E564BA" w:rsidP="00E564BA">
            <w:pPr>
              <w:rPr>
                <w:color w:val="003366"/>
                <w:sz w:val="32"/>
                <w:szCs w:val="32"/>
              </w:rPr>
            </w:pPr>
            <w:r w:rsidRPr="00C10918">
              <w:rPr>
                <w:color w:val="003366"/>
                <w:sz w:val="32"/>
                <w:szCs w:val="32"/>
              </w:rPr>
              <w:t>Ik ben heel goed in</w:t>
            </w:r>
          </w:p>
          <w:p w14:paraId="1EF2D44E" w14:textId="77777777" w:rsidR="00E564BA" w:rsidRPr="00C10918" w:rsidRDefault="00E564BA" w:rsidP="00E564BA">
            <w:pPr>
              <w:rPr>
                <w:color w:val="003366"/>
                <w:sz w:val="32"/>
                <w:szCs w:val="32"/>
              </w:rPr>
            </w:pPr>
            <w:r w:rsidRPr="00C10918">
              <w:rPr>
                <w:color w:val="003366"/>
                <w:sz w:val="32"/>
                <w:szCs w:val="32"/>
              </w:rPr>
              <w:t>:</w:t>
            </w:r>
          </w:p>
        </w:tc>
      </w:tr>
      <w:tr w:rsidR="00E564BA" w:rsidRPr="00C10918" w14:paraId="3F68C852" w14:textId="77777777" w:rsidTr="00E564BA">
        <w:trPr>
          <w:trHeight w:val="963"/>
        </w:trPr>
        <w:tc>
          <w:tcPr>
            <w:tcW w:w="5577" w:type="dxa"/>
            <w:tcBorders>
              <w:top w:val="single" w:sz="8" w:space="0" w:color="003366"/>
              <w:bottom w:val="single" w:sz="8" w:space="0" w:color="003366"/>
            </w:tcBorders>
            <w:tcMar>
              <w:top w:w="58" w:type="dxa"/>
              <w:left w:w="58" w:type="dxa"/>
              <w:bottom w:w="58" w:type="dxa"/>
              <w:right w:w="58" w:type="dxa"/>
            </w:tcMar>
            <w:hideMark/>
          </w:tcPr>
          <w:p w14:paraId="5053CED4" w14:textId="77777777" w:rsidR="00E564BA" w:rsidRPr="00C10918" w:rsidRDefault="00E564BA" w:rsidP="00E564BA">
            <w:pPr>
              <w:rPr>
                <w:color w:val="003366"/>
                <w:sz w:val="32"/>
                <w:szCs w:val="32"/>
              </w:rPr>
            </w:pPr>
            <w:r w:rsidRPr="00C10918">
              <w:rPr>
                <w:color w:val="003366"/>
                <w:sz w:val="32"/>
                <w:szCs w:val="32"/>
              </w:rPr>
              <w:t>Ik ben heel slecht in</w:t>
            </w:r>
          </w:p>
          <w:p w14:paraId="3A3286C3" w14:textId="77777777" w:rsidR="00E564BA" w:rsidRPr="00C10918" w:rsidRDefault="00E564BA" w:rsidP="00E564BA">
            <w:pPr>
              <w:rPr>
                <w:color w:val="003366"/>
                <w:sz w:val="32"/>
                <w:szCs w:val="32"/>
              </w:rPr>
            </w:pPr>
            <w:r w:rsidRPr="00C10918">
              <w:rPr>
                <w:color w:val="003366"/>
                <w:sz w:val="32"/>
                <w:szCs w:val="32"/>
              </w:rPr>
              <w:t>:</w:t>
            </w:r>
          </w:p>
        </w:tc>
      </w:tr>
      <w:tr w:rsidR="00E564BA" w:rsidRPr="00C10918" w14:paraId="3192E3AF" w14:textId="77777777" w:rsidTr="00E564BA">
        <w:trPr>
          <w:trHeight w:val="385"/>
        </w:trPr>
        <w:tc>
          <w:tcPr>
            <w:tcW w:w="5577" w:type="dxa"/>
            <w:tcBorders>
              <w:top w:val="single" w:sz="8" w:space="0" w:color="003366"/>
              <w:bottom w:val="single" w:sz="8" w:space="0" w:color="003366"/>
            </w:tcBorders>
            <w:tcMar>
              <w:top w:w="58" w:type="dxa"/>
              <w:left w:w="58" w:type="dxa"/>
              <w:bottom w:w="58" w:type="dxa"/>
              <w:right w:w="58" w:type="dxa"/>
            </w:tcMar>
            <w:hideMark/>
          </w:tcPr>
          <w:p w14:paraId="31D9D7B1" w14:textId="77777777" w:rsidR="00E564BA" w:rsidRPr="00C10918" w:rsidRDefault="00E564BA" w:rsidP="00E564BA">
            <w:pPr>
              <w:rPr>
                <w:color w:val="003366"/>
                <w:sz w:val="32"/>
                <w:szCs w:val="32"/>
              </w:rPr>
            </w:pPr>
            <w:r w:rsidRPr="00C10918">
              <w:rPr>
                <w:color w:val="003366"/>
                <w:sz w:val="32"/>
                <w:szCs w:val="32"/>
              </w:rPr>
              <w:t>Ik ben bang voor</w:t>
            </w:r>
          </w:p>
          <w:p w14:paraId="0D347C58" w14:textId="77777777" w:rsidR="00E564BA" w:rsidRPr="00C10918" w:rsidRDefault="00E564BA" w:rsidP="00E564BA">
            <w:pPr>
              <w:rPr>
                <w:color w:val="003366"/>
                <w:sz w:val="32"/>
                <w:szCs w:val="32"/>
              </w:rPr>
            </w:pPr>
            <w:r w:rsidRPr="00C10918">
              <w:rPr>
                <w:color w:val="003366"/>
                <w:sz w:val="32"/>
                <w:szCs w:val="32"/>
              </w:rPr>
              <w:t>:</w:t>
            </w:r>
          </w:p>
        </w:tc>
      </w:tr>
    </w:tbl>
    <w:p w14:paraId="02947547" w14:textId="1463DA5F" w:rsidR="00C8464D" w:rsidRDefault="00C8464D" w:rsidP="00F43B84">
      <w:pPr>
        <w:tabs>
          <w:tab w:val="left" w:pos="2160"/>
        </w:tabs>
        <w:rPr>
          <w:rFonts w:ascii="Times New Roman" w:hAnsi="Times New Roman" w:cs="Times New Roman"/>
          <w:sz w:val="18"/>
          <w:szCs w:val="18"/>
        </w:rPr>
      </w:pPr>
    </w:p>
    <w:p w14:paraId="55BD1D1E" w14:textId="5312F7FE" w:rsidR="00C8464D" w:rsidRDefault="00C8464D" w:rsidP="00F43B84">
      <w:pPr>
        <w:tabs>
          <w:tab w:val="left" w:pos="2160"/>
        </w:tabs>
        <w:rPr>
          <w:rFonts w:ascii="Times New Roman" w:hAnsi="Times New Roman" w:cs="Times New Roman"/>
          <w:sz w:val="18"/>
          <w:szCs w:val="18"/>
        </w:rPr>
      </w:pPr>
    </w:p>
    <w:p w14:paraId="6823AC5E" w14:textId="62E57B6A" w:rsidR="00E564BA" w:rsidRDefault="00704B29" w:rsidP="00E564BA">
      <w:pPr>
        <w:widowControl/>
        <w:overflowPunct/>
        <w:autoSpaceDE/>
        <w:autoSpaceDN/>
        <w:adjustRightInd/>
        <w:spacing w:after="0" w:line="240" w:lineRule="auto"/>
        <w:rPr>
          <w:rFonts w:ascii="Times New Roman" w:hAnsi="Times New Roman" w:cs="Times New Roman"/>
          <w:color w:val="auto"/>
          <w:kern w:val="0"/>
          <w:sz w:val="24"/>
          <w:szCs w:val="24"/>
        </w:rPr>
      </w:pPr>
      <w:r>
        <w:rPr>
          <w:noProof/>
        </w:rPr>
        <w:pict w14:anchorId="3FB56556">
          <v:shape id="_x0000_s1077" type="#_x0000_t75" style="position:absolute;margin-left:470.05pt;margin-top:36.05pt;width:47.15pt;height:47.15pt;z-index:-251634688;mso-position-horizontal-relative:text;mso-position-vertical-relative:text;mso-width-relative:page;mso-height-relative:page" wrapcoords="8682 1482 6988 1694 2541 4235 2329 5082 635 8259 -212 11647 -212 16306 1059 18424 1906 18847 6353 19906 7624 19906 13765 19906 15247 19906 19482 18847 20329 18424 21600 16518 21600 11647 20753 8259 19059 4235 14400 1694 12706 1482 8682 1482">
            <v:imagedata r:id="rId36" o:title="Afbeelding33"/>
            <w10:wrap type="tight"/>
          </v:shape>
        </w:pict>
      </w:r>
      <w:r>
        <w:rPr>
          <w:rFonts w:ascii="Times New Roman" w:hAnsi="Times New Roman" w:cs="Times New Roman"/>
          <w:sz w:val="18"/>
          <w:szCs w:val="18"/>
        </w:rPr>
        <w:pict w14:anchorId="032D4F8E">
          <v:shape id="_x0000_i1030" type="#_x0000_t75" style="width:150.25pt;height:191.05pt">
            <v:imagedata r:id="rId37" o:title="Afbeelding30"/>
          </v:shape>
        </w:pict>
      </w:r>
      <w:r w:rsidR="00E564BA">
        <w:rPr>
          <w:rFonts w:ascii="Times New Roman" w:hAnsi="Times New Roman" w:cs="Times New Roman"/>
          <w:sz w:val="18"/>
          <w:szCs w:val="18"/>
        </w:rPr>
        <w:t xml:space="preserve"> </w:t>
      </w:r>
      <w:r>
        <w:rPr>
          <w:rFonts w:ascii="Times New Roman" w:hAnsi="Times New Roman"/>
          <w:color w:val="auto"/>
          <w:kern w:val="0"/>
          <w:sz w:val="24"/>
          <w:szCs w:val="24"/>
        </w:rPr>
        <w:pict w14:anchorId="02FE12CB">
          <v:shape id="_x0000_s1073" type="#_x0000_t201" style="position:absolute;margin-left:215.45pt;margin-top:465.05pt;width:340pt;height:335.45pt;z-index:251639808;mso-wrap-distance-left:2.88pt;mso-wrap-distance-top:2.88pt;mso-wrap-distance-right:2.88pt;mso-wrap-distance-bottom:2.88pt;mso-position-horizontal-relative:text;mso-position-vertical-relative:text" stroked="f" strokecolor="#fc0" strokeweight="2pt" o:cliptowrap="t">
            <v:stroke>
              <o:left v:ext="view" color="#fc0" weight="0"/>
              <o:top v:ext="view" color="#fc0" weight="0"/>
              <o:right v:ext="view" color="#fc0" weight="0"/>
              <o:bottom v:ext="view" color="#fc0" weight="0"/>
              <o:column v:ext="view" color="#fc0"/>
            </v:stroke>
            <v:shadow color="#fc0"/>
            <v:textbox inset="0,0,0,0"/>
          </v:shape>
        </w:pict>
      </w:r>
    </w:p>
    <w:p w14:paraId="19C09AED" w14:textId="557FD1F9" w:rsidR="00C8464D" w:rsidRDefault="00704B29" w:rsidP="00F43B84">
      <w:pPr>
        <w:tabs>
          <w:tab w:val="left" w:pos="2160"/>
        </w:tabs>
        <w:rPr>
          <w:rFonts w:ascii="Times New Roman" w:hAnsi="Times New Roman" w:cs="Times New Roman"/>
          <w:sz w:val="18"/>
          <w:szCs w:val="18"/>
        </w:rPr>
      </w:pPr>
      <w:r>
        <w:rPr>
          <w:noProof/>
        </w:rPr>
        <w:pict w14:anchorId="28E800D1">
          <v:shape id="_x0000_s1074" type="#_x0000_t75" style="position:absolute;margin-left:-.3pt;margin-top:18.25pt;width:119.25pt;height:93.35pt;z-index:-251637760;mso-position-horizontal-relative:text;mso-position-vertical-relative:text;mso-width-relative:page;mso-height-relative:page" wrapcoords="2732 0 2134 218 512 1418 -85 3273 -85 5455 342 6982 427 7200 1964 8727 1025 9491 342 10255 256 11018 256 12218 598 13964 1281 15709 1708 17455 2049 19200 2988 21491 3074 21491 12636 21491 12721 21491 13489 20727 13404 19745 13148 19200 16819 19200 20746 18327 20746 17455 21515 15709 21600 14618 21600 13418 21344 12218 20319 10909 18356 8727 18612 8073 18356 7527 17673 6982 11099 3491 11270 2618 10416 2291 7172 1418 5549 218 4866 0 2732 0">
            <v:imagedata r:id="rId38" o:title="Afbeelding32"/>
            <w10:wrap type="tight"/>
          </v:shape>
        </w:pict>
      </w:r>
    </w:p>
    <w:p w14:paraId="74375883" w14:textId="70B19F2B" w:rsidR="00C8464D" w:rsidRDefault="00704B29" w:rsidP="00F43B84">
      <w:pPr>
        <w:tabs>
          <w:tab w:val="left" w:pos="2160"/>
        </w:tabs>
        <w:rPr>
          <w:rFonts w:ascii="Times New Roman" w:hAnsi="Times New Roman" w:cs="Times New Roman"/>
          <w:sz w:val="18"/>
          <w:szCs w:val="18"/>
        </w:rPr>
      </w:pPr>
      <w:r>
        <w:rPr>
          <w:noProof/>
        </w:rPr>
        <w:pict w14:anchorId="084BD82F">
          <v:shape id="_x0000_s1076" type="#_x0000_t75" style="position:absolute;margin-left:402.25pt;margin-top:9.35pt;width:53.2pt;height:53.2pt;z-index:-251635712;mso-position-horizontal-relative:text;mso-position-vertical-relative:text;mso-width-relative:page;mso-height-relative:page" wrapcoords="10629 1200 9771 1371 1886 3771 1543 4800 1371 6686 2914 9429 3943 12171 4457 14914 5829 17657 6000 18171 9429 20400 11143 20571 13714 20571 14229 20571 17314 19886 17486 18000 15943 17657 16114 14914 17314 12171 20571 9600 20571 9429 21429 6514 20229 5657 14057 1543 12686 1200 10629 1200">
            <v:imagedata r:id="rId39" o:title="Afbeelding34"/>
            <w10:wrap type="tight"/>
          </v:shape>
        </w:pict>
      </w:r>
    </w:p>
    <w:p w14:paraId="0DB75C32" w14:textId="4E589193" w:rsidR="00C8464D" w:rsidRDefault="00C8464D" w:rsidP="00F43B84">
      <w:pPr>
        <w:tabs>
          <w:tab w:val="left" w:pos="2160"/>
        </w:tabs>
        <w:rPr>
          <w:rFonts w:ascii="Times New Roman" w:hAnsi="Times New Roman" w:cs="Times New Roman"/>
          <w:sz w:val="18"/>
          <w:szCs w:val="18"/>
        </w:rPr>
      </w:pPr>
    </w:p>
    <w:p w14:paraId="36D5A313" w14:textId="3CDDCE3E" w:rsidR="00C8464D" w:rsidRDefault="00C8464D" w:rsidP="00F43B84">
      <w:pPr>
        <w:tabs>
          <w:tab w:val="left" w:pos="2160"/>
        </w:tabs>
        <w:rPr>
          <w:rFonts w:ascii="Times New Roman" w:hAnsi="Times New Roman" w:cs="Times New Roman"/>
          <w:sz w:val="18"/>
          <w:szCs w:val="18"/>
        </w:rPr>
      </w:pPr>
    </w:p>
    <w:p w14:paraId="243DFF29" w14:textId="79728B2D" w:rsidR="00C8464D" w:rsidRDefault="00C8464D" w:rsidP="00F43B84">
      <w:pPr>
        <w:tabs>
          <w:tab w:val="left" w:pos="2160"/>
        </w:tabs>
        <w:rPr>
          <w:rFonts w:ascii="Times New Roman" w:hAnsi="Times New Roman" w:cs="Times New Roman"/>
          <w:sz w:val="18"/>
          <w:szCs w:val="18"/>
        </w:rPr>
      </w:pPr>
    </w:p>
    <w:p w14:paraId="3A5241E5" w14:textId="3657C722" w:rsidR="00C8464D" w:rsidRDefault="00C8464D" w:rsidP="00F43B84">
      <w:pPr>
        <w:tabs>
          <w:tab w:val="left" w:pos="2160"/>
        </w:tabs>
        <w:rPr>
          <w:rFonts w:ascii="Times New Roman" w:hAnsi="Times New Roman" w:cs="Times New Roman"/>
          <w:sz w:val="18"/>
          <w:szCs w:val="18"/>
        </w:rPr>
      </w:pPr>
    </w:p>
    <w:p w14:paraId="0101D71D" w14:textId="541DEF8D" w:rsidR="00C8464D" w:rsidRDefault="00704B29" w:rsidP="00F43B84">
      <w:pPr>
        <w:tabs>
          <w:tab w:val="left" w:pos="2160"/>
        </w:tabs>
        <w:rPr>
          <w:rFonts w:ascii="Times New Roman" w:hAnsi="Times New Roman" w:cs="Times New Roman"/>
          <w:sz w:val="18"/>
          <w:szCs w:val="18"/>
        </w:rPr>
      </w:pPr>
      <w:r>
        <w:rPr>
          <w:rFonts w:ascii="Times New Roman" w:hAnsi="Times New Roman"/>
          <w:color w:val="auto"/>
          <w:kern w:val="0"/>
          <w:sz w:val="24"/>
          <w:szCs w:val="24"/>
        </w:rPr>
        <w:pict w14:anchorId="56C3FF25">
          <v:shape id="_x0000_s1078" type="#_x0000_t136" style="position:absolute;margin-left:-26.7pt;margin-top:-29.5pt;width:522.05pt;height:74.65pt;z-index:251640832;mso-wrap-distance-left:2.88pt;mso-wrap-distance-top:2.88pt;mso-wrap-distance-right:2.88pt;mso-wrap-distance-bottom:2.88pt" fillcolor="#00b0f0" strokecolor="#036" strokeweight=".07pt" o:cliptowrap="t">
            <v:stroke opacity="39322f">
              <o:left v:ext="view" color="#fc0"/>
              <o:top v:ext="view" color="#fc0"/>
              <o:right v:ext="view" color="#fc0"/>
              <o:bottom v:ext="view" color="#fc0"/>
              <o:column v:ext="view" color="#fc0"/>
            </v:stroke>
            <v:shadow on="t" color="#548dd4" opacity="52429f" offset="0,1pt" offset2="-4pt,-2pt"/>
            <v:textpath style="font-family:&quot;Harrington&quot;;font-weight:bold;v-text-kern:t" trim="t" fitpath="t" string="Over deze tijd"/>
          </v:shape>
        </w:pict>
      </w:r>
    </w:p>
    <w:p w14:paraId="081970EB" w14:textId="091DB7B9" w:rsidR="00C8464D" w:rsidRDefault="00C8464D" w:rsidP="00F43B84">
      <w:pPr>
        <w:tabs>
          <w:tab w:val="left" w:pos="2160"/>
        </w:tabs>
        <w:rPr>
          <w:rFonts w:ascii="Times New Roman" w:hAnsi="Times New Roman" w:cs="Times New Roman"/>
          <w:sz w:val="18"/>
          <w:szCs w:val="18"/>
        </w:rPr>
      </w:pPr>
    </w:p>
    <w:p w14:paraId="4CFFDCBC" w14:textId="18EAD9EA" w:rsidR="00C8464D" w:rsidRDefault="00704B29" w:rsidP="00F43B84">
      <w:pPr>
        <w:tabs>
          <w:tab w:val="left" w:pos="2160"/>
        </w:tabs>
        <w:rPr>
          <w:rFonts w:ascii="Times New Roman" w:hAnsi="Times New Roman" w:cs="Times New Roman"/>
          <w:sz w:val="18"/>
          <w:szCs w:val="18"/>
        </w:rPr>
      </w:pPr>
      <w:r>
        <w:rPr>
          <w:noProof/>
        </w:rPr>
        <w:pict w14:anchorId="1DDA6CAF">
          <v:shape id="_x0000_s1080" type="#_x0000_t75" style="position:absolute;margin-left:272.55pt;margin-top:17.7pt;width:251.15pt;height:414pt;z-index:-251633664;mso-position-horizontal-relative:text;mso-position-vertical-relative:text;mso-width-relative:page;mso-height-relative:page" wrapcoords="129 117 64 21404 21407 21404 21407 117 129 117">
            <v:imagedata r:id="rId40" o:title="Afbeelding35"/>
            <w10:wrap type="tight"/>
          </v:shape>
        </w:pict>
      </w:r>
    </w:p>
    <w:p w14:paraId="0F664C4B" w14:textId="03905FBC" w:rsidR="00C8464D" w:rsidRDefault="00C8464D" w:rsidP="00F43B84">
      <w:pPr>
        <w:tabs>
          <w:tab w:val="left" w:pos="2160"/>
        </w:tabs>
        <w:rPr>
          <w:rFonts w:ascii="Times New Roman" w:hAnsi="Times New Roman" w:cs="Times New Roman"/>
          <w:sz w:val="18"/>
          <w:szCs w:val="18"/>
        </w:rPr>
      </w:pPr>
    </w:p>
    <w:tbl>
      <w:tblPr>
        <w:tblpPr w:leftFromText="141" w:rightFromText="141" w:vertAnchor="text" w:horzAnchor="page" w:tblpX="731" w:tblpY="155"/>
        <w:tblW w:w="5621" w:type="dxa"/>
        <w:tblCellMar>
          <w:left w:w="0" w:type="dxa"/>
          <w:right w:w="0" w:type="dxa"/>
        </w:tblCellMar>
        <w:tblLook w:val="04A0" w:firstRow="1" w:lastRow="0" w:firstColumn="1" w:lastColumn="0" w:noHBand="0" w:noVBand="1"/>
      </w:tblPr>
      <w:tblGrid>
        <w:gridCol w:w="5621"/>
      </w:tblGrid>
      <w:tr w:rsidR="00A94DFE" w:rsidRPr="00C10918" w14:paraId="73B035BB" w14:textId="77777777" w:rsidTr="00A94DFE">
        <w:trPr>
          <w:trHeight w:val="1101"/>
        </w:trPr>
        <w:tc>
          <w:tcPr>
            <w:tcW w:w="5621" w:type="dxa"/>
            <w:tcBorders>
              <w:bottom w:val="single" w:sz="4" w:space="0" w:color="003366"/>
            </w:tcBorders>
            <w:tcMar>
              <w:top w:w="58" w:type="dxa"/>
              <w:left w:w="58" w:type="dxa"/>
              <w:bottom w:w="58" w:type="dxa"/>
              <w:right w:w="58" w:type="dxa"/>
            </w:tcMar>
            <w:hideMark/>
          </w:tcPr>
          <w:p w14:paraId="35FFBF81" w14:textId="77777777" w:rsidR="00A94DFE" w:rsidRPr="00C10918" w:rsidRDefault="00A94DFE" w:rsidP="00A94DFE">
            <w:pPr>
              <w:rPr>
                <w:color w:val="003366"/>
                <w:sz w:val="32"/>
                <w:szCs w:val="32"/>
              </w:rPr>
            </w:pPr>
            <w:r w:rsidRPr="00C10918">
              <w:rPr>
                <w:color w:val="003366"/>
                <w:sz w:val="32"/>
                <w:szCs w:val="32"/>
              </w:rPr>
              <w:t>Het liedje dat ik nu het meest luister</w:t>
            </w:r>
          </w:p>
          <w:p w14:paraId="2F62930D" w14:textId="77777777" w:rsidR="00A94DFE" w:rsidRPr="00C10918" w:rsidRDefault="00A94DFE" w:rsidP="00A94DFE">
            <w:pPr>
              <w:rPr>
                <w:color w:val="003366"/>
                <w:sz w:val="32"/>
                <w:szCs w:val="32"/>
              </w:rPr>
            </w:pPr>
            <w:r w:rsidRPr="00C10918">
              <w:rPr>
                <w:color w:val="003366"/>
                <w:sz w:val="32"/>
                <w:szCs w:val="32"/>
              </w:rPr>
              <w:t>:</w:t>
            </w:r>
          </w:p>
        </w:tc>
      </w:tr>
      <w:tr w:rsidR="00A94DFE" w:rsidRPr="00C10918" w14:paraId="603EB329" w14:textId="77777777" w:rsidTr="00A94DFE">
        <w:trPr>
          <w:trHeight w:val="1124"/>
        </w:trPr>
        <w:tc>
          <w:tcPr>
            <w:tcW w:w="5621" w:type="dxa"/>
            <w:tcBorders>
              <w:top w:val="single" w:sz="4" w:space="0" w:color="003366"/>
              <w:bottom w:val="single" w:sz="4" w:space="0" w:color="003366"/>
            </w:tcBorders>
            <w:tcMar>
              <w:top w:w="58" w:type="dxa"/>
              <w:left w:w="58" w:type="dxa"/>
              <w:bottom w:w="58" w:type="dxa"/>
              <w:right w:w="58" w:type="dxa"/>
            </w:tcMar>
            <w:hideMark/>
          </w:tcPr>
          <w:p w14:paraId="4A0A493C" w14:textId="77777777" w:rsidR="00A94DFE" w:rsidRPr="00C10918" w:rsidRDefault="00A94DFE" w:rsidP="00A94DFE">
            <w:pPr>
              <w:rPr>
                <w:color w:val="003366"/>
                <w:sz w:val="32"/>
                <w:szCs w:val="32"/>
              </w:rPr>
            </w:pPr>
            <w:r w:rsidRPr="00C10918">
              <w:rPr>
                <w:color w:val="003366"/>
                <w:sz w:val="32"/>
                <w:szCs w:val="32"/>
              </w:rPr>
              <w:t>Het liedje dat nu het meest populair is</w:t>
            </w:r>
          </w:p>
          <w:p w14:paraId="07A857D8" w14:textId="77777777" w:rsidR="00A94DFE" w:rsidRPr="00C10918" w:rsidRDefault="00A94DFE" w:rsidP="00A94DFE">
            <w:pPr>
              <w:rPr>
                <w:color w:val="003366"/>
                <w:sz w:val="32"/>
                <w:szCs w:val="32"/>
              </w:rPr>
            </w:pPr>
            <w:r w:rsidRPr="00C10918">
              <w:rPr>
                <w:color w:val="003366"/>
                <w:sz w:val="32"/>
                <w:szCs w:val="32"/>
              </w:rPr>
              <w:t>:</w:t>
            </w:r>
          </w:p>
        </w:tc>
      </w:tr>
      <w:tr w:rsidR="00A94DFE" w:rsidRPr="00C10918" w14:paraId="23B7AD29" w14:textId="77777777" w:rsidTr="00A94DFE">
        <w:trPr>
          <w:trHeight w:val="1150"/>
        </w:trPr>
        <w:tc>
          <w:tcPr>
            <w:tcW w:w="5621" w:type="dxa"/>
            <w:tcBorders>
              <w:top w:val="single" w:sz="4" w:space="0" w:color="003366"/>
              <w:bottom w:val="single" w:sz="4" w:space="0" w:color="003366"/>
            </w:tcBorders>
            <w:tcMar>
              <w:top w:w="58" w:type="dxa"/>
              <w:left w:w="58" w:type="dxa"/>
              <w:bottom w:w="58" w:type="dxa"/>
              <w:right w:w="58" w:type="dxa"/>
            </w:tcMar>
            <w:hideMark/>
          </w:tcPr>
          <w:p w14:paraId="606C26DA" w14:textId="77777777" w:rsidR="00A94DFE" w:rsidRPr="00C10918" w:rsidRDefault="00A94DFE" w:rsidP="00A94DFE">
            <w:pPr>
              <w:rPr>
                <w:color w:val="003366"/>
                <w:sz w:val="32"/>
                <w:szCs w:val="32"/>
              </w:rPr>
            </w:pPr>
            <w:r w:rsidRPr="00C10918">
              <w:rPr>
                <w:color w:val="003366"/>
                <w:sz w:val="32"/>
                <w:szCs w:val="32"/>
              </w:rPr>
              <w:t>De beste film die net is uitgekomen</w:t>
            </w:r>
          </w:p>
          <w:p w14:paraId="301B55CF" w14:textId="77777777" w:rsidR="00A94DFE" w:rsidRPr="00C10918" w:rsidRDefault="00A94DFE" w:rsidP="00A94DFE">
            <w:pPr>
              <w:rPr>
                <w:color w:val="003366"/>
                <w:sz w:val="32"/>
                <w:szCs w:val="32"/>
              </w:rPr>
            </w:pPr>
            <w:r w:rsidRPr="00C10918">
              <w:rPr>
                <w:color w:val="003366"/>
                <w:sz w:val="32"/>
                <w:szCs w:val="32"/>
              </w:rPr>
              <w:t>:</w:t>
            </w:r>
          </w:p>
        </w:tc>
      </w:tr>
      <w:tr w:rsidR="00A94DFE" w:rsidRPr="00C10918" w14:paraId="17EAD8B3" w14:textId="77777777" w:rsidTr="00A94DFE">
        <w:trPr>
          <w:trHeight w:val="1150"/>
        </w:trPr>
        <w:tc>
          <w:tcPr>
            <w:tcW w:w="5621" w:type="dxa"/>
            <w:tcBorders>
              <w:top w:val="single" w:sz="4" w:space="0" w:color="003366"/>
              <w:bottom w:val="single" w:sz="4" w:space="0" w:color="003366"/>
            </w:tcBorders>
            <w:tcMar>
              <w:top w:w="58" w:type="dxa"/>
              <w:left w:w="58" w:type="dxa"/>
              <w:bottom w:w="58" w:type="dxa"/>
              <w:right w:w="58" w:type="dxa"/>
            </w:tcMar>
            <w:hideMark/>
          </w:tcPr>
          <w:p w14:paraId="587AB1E5" w14:textId="77777777" w:rsidR="00A94DFE" w:rsidRPr="00C10918" w:rsidRDefault="00A94DFE" w:rsidP="00A94DFE">
            <w:pPr>
              <w:rPr>
                <w:color w:val="003366"/>
                <w:sz w:val="32"/>
                <w:szCs w:val="32"/>
              </w:rPr>
            </w:pPr>
            <w:r w:rsidRPr="00C10918">
              <w:rPr>
                <w:color w:val="003366"/>
                <w:sz w:val="32"/>
                <w:szCs w:val="32"/>
              </w:rPr>
              <w:t>De raarste modetrend van nu vind ik</w:t>
            </w:r>
          </w:p>
          <w:p w14:paraId="76077A46" w14:textId="77777777" w:rsidR="00A94DFE" w:rsidRPr="00C10918" w:rsidRDefault="00A94DFE" w:rsidP="00A94DFE">
            <w:pPr>
              <w:rPr>
                <w:color w:val="003366"/>
                <w:sz w:val="32"/>
                <w:szCs w:val="32"/>
              </w:rPr>
            </w:pPr>
            <w:r w:rsidRPr="00C10918">
              <w:rPr>
                <w:color w:val="003366"/>
                <w:sz w:val="32"/>
                <w:szCs w:val="32"/>
              </w:rPr>
              <w:t>:</w:t>
            </w:r>
          </w:p>
        </w:tc>
      </w:tr>
    </w:tbl>
    <w:p w14:paraId="0EB65DE7" w14:textId="78E2EF49" w:rsidR="00C8464D" w:rsidRPr="00A94DFE" w:rsidRDefault="00704B29" w:rsidP="00A94DFE">
      <w:pPr>
        <w:widowControl/>
        <w:overflowPunct/>
        <w:autoSpaceDE/>
        <w:autoSpaceDN/>
        <w:adjustRightInd/>
        <w:spacing w:after="0" w:line="240" w:lineRule="auto"/>
        <w:rPr>
          <w:rFonts w:ascii="Times New Roman" w:hAnsi="Times New Roman" w:cs="Times New Roman"/>
          <w:color w:val="auto"/>
          <w:kern w:val="0"/>
          <w:sz w:val="24"/>
          <w:szCs w:val="24"/>
        </w:rPr>
      </w:pPr>
      <w:r>
        <w:rPr>
          <w:rFonts w:ascii="Times New Roman" w:hAnsi="Times New Roman"/>
          <w:color w:val="auto"/>
          <w:kern w:val="0"/>
          <w:sz w:val="24"/>
          <w:szCs w:val="24"/>
        </w:rPr>
        <w:pict w14:anchorId="3539DB69">
          <v:shape id="_x0000_s1079" type="#_x0000_t201" style="position:absolute;margin-left:26.05pt;margin-top:162.85pt;width:268.2pt;height:365.4pt;z-index:251641856;mso-wrap-distance-left:2.88pt;mso-wrap-distance-top:2.88pt;mso-wrap-distance-right:2.88pt;mso-wrap-distance-bottom:2.88pt;mso-position-horizontal-relative:text;mso-position-vertical-relative:text" stroked="f" strokecolor="#fc0" strokeweight="2pt" o:cliptowrap="t">
            <v:stroke>
              <o:left v:ext="view" color="#fc0" weight="0"/>
              <o:top v:ext="view" color="#fc0" weight="0"/>
              <o:right v:ext="view" color="#fc0" weight="0"/>
              <o:bottom v:ext="view" color="#fc0" weight="0"/>
              <o:column v:ext="view" color="#fc0"/>
            </v:stroke>
            <v:shadow color="#fc0"/>
            <v:textbox inset="0,0,0,0"/>
          </v:shape>
        </w:pict>
      </w:r>
    </w:p>
    <w:p w14:paraId="137DEE20" w14:textId="612505BC" w:rsidR="00C8464D" w:rsidRDefault="00C8464D" w:rsidP="00F43B84">
      <w:pPr>
        <w:tabs>
          <w:tab w:val="left" w:pos="2160"/>
        </w:tabs>
        <w:rPr>
          <w:rFonts w:ascii="Times New Roman" w:hAnsi="Times New Roman" w:cs="Times New Roman"/>
          <w:sz w:val="18"/>
          <w:szCs w:val="18"/>
        </w:rPr>
      </w:pPr>
    </w:p>
    <w:p w14:paraId="6459DB68" w14:textId="66430403" w:rsidR="00C8464D" w:rsidRDefault="00C8464D" w:rsidP="00F43B84">
      <w:pPr>
        <w:tabs>
          <w:tab w:val="left" w:pos="2160"/>
        </w:tabs>
        <w:rPr>
          <w:rFonts w:ascii="Times New Roman" w:hAnsi="Times New Roman" w:cs="Times New Roman"/>
          <w:sz w:val="18"/>
          <w:szCs w:val="18"/>
        </w:rPr>
      </w:pPr>
    </w:p>
    <w:p w14:paraId="33FDE220" w14:textId="6695B919" w:rsidR="00C8464D" w:rsidRDefault="00C8464D" w:rsidP="00F43B84">
      <w:pPr>
        <w:tabs>
          <w:tab w:val="left" w:pos="2160"/>
        </w:tabs>
        <w:rPr>
          <w:rFonts w:ascii="Times New Roman" w:hAnsi="Times New Roman" w:cs="Times New Roman"/>
          <w:sz w:val="18"/>
          <w:szCs w:val="18"/>
        </w:rPr>
      </w:pPr>
    </w:p>
    <w:p w14:paraId="6AEBFB4D" w14:textId="7A14BA12" w:rsidR="00C8464D" w:rsidRDefault="00C8464D" w:rsidP="00F43B84">
      <w:pPr>
        <w:tabs>
          <w:tab w:val="left" w:pos="2160"/>
        </w:tabs>
        <w:rPr>
          <w:rFonts w:ascii="Times New Roman" w:hAnsi="Times New Roman" w:cs="Times New Roman"/>
          <w:sz w:val="18"/>
          <w:szCs w:val="18"/>
        </w:rPr>
      </w:pPr>
    </w:p>
    <w:p w14:paraId="0833438C" w14:textId="31B300D7" w:rsidR="00C8464D" w:rsidRDefault="00C8464D" w:rsidP="00F43B84">
      <w:pPr>
        <w:tabs>
          <w:tab w:val="left" w:pos="2160"/>
        </w:tabs>
        <w:rPr>
          <w:rFonts w:ascii="Times New Roman" w:hAnsi="Times New Roman" w:cs="Times New Roman"/>
          <w:sz w:val="18"/>
          <w:szCs w:val="18"/>
        </w:rPr>
      </w:pPr>
    </w:p>
    <w:p w14:paraId="3B340DAD" w14:textId="56FD69F5" w:rsidR="00C8464D" w:rsidRDefault="00C8464D" w:rsidP="00F43B84">
      <w:pPr>
        <w:tabs>
          <w:tab w:val="left" w:pos="2160"/>
        </w:tabs>
        <w:rPr>
          <w:rFonts w:ascii="Times New Roman" w:hAnsi="Times New Roman" w:cs="Times New Roman"/>
          <w:sz w:val="18"/>
          <w:szCs w:val="18"/>
        </w:rPr>
      </w:pPr>
    </w:p>
    <w:p w14:paraId="52D6BA1D" w14:textId="12AEC9C6" w:rsidR="00C8464D" w:rsidRDefault="00C8464D" w:rsidP="00F43B84">
      <w:pPr>
        <w:tabs>
          <w:tab w:val="left" w:pos="2160"/>
        </w:tabs>
        <w:rPr>
          <w:rFonts w:ascii="Times New Roman" w:hAnsi="Times New Roman" w:cs="Times New Roman"/>
          <w:sz w:val="18"/>
          <w:szCs w:val="18"/>
        </w:rPr>
      </w:pPr>
    </w:p>
    <w:p w14:paraId="567F5F3C" w14:textId="6F756460" w:rsidR="00C8464D" w:rsidRDefault="00C8464D" w:rsidP="00F43B84">
      <w:pPr>
        <w:tabs>
          <w:tab w:val="left" w:pos="2160"/>
        </w:tabs>
        <w:rPr>
          <w:rFonts w:ascii="Times New Roman" w:hAnsi="Times New Roman" w:cs="Times New Roman"/>
          <w:sz w:val="18"/>
          <w:szCs w:val="18"/>
        </w:rPr>
      </w:pPr>
    </w:p>
    <w:p w14:paraId="0598A014" w14:textId="4B41D3A4" w:rsidR="00C8464D" w:rsidRDefault="00C8464D" w:rsidP="00F43B84">
      <w:pPr>
        <w:tabs>
          <w:tab w:val="left" w:pos="2160"/>
        </w:tabs>
        <w:rPr>
          <w:rFonts w:ascii="Times New Roman" w:hAnsi="Times New Roman" w:cs="Times New Roman"/>
          <w:sz w:val="18"/>
          <w:szCs w:val="18"/>
        </w:rPr>
      </w:pPr>
    </w:p>
    <w:p w14:paraId="37611325" w14:textId="222840BE" w:rsidR="00C8464D" w:rsidRDefault="00C8464D" w:rsidP="00F43B84">
      <w:pPr>
        <w:tabs>
          <w:tab w:val="left" w:pos="2160"/>
        </w:tabs>
        <w:rPr>
          <w:rFonts w:ascii="Times New Roman" w:hAnsi="Times New Roman" w:cs="Times New Roman"/>
          <w:sz w:val="18"/>
          <w:szCs w:val="18"/>
        </w:rPr>
      </w:pPr>
    </w:p>
    <w:p w14:paraId="7D488BBE" w14:textId="6325E63E" w:rsidR="00C8464D" w:rsidRDefault="00C8464D" w:rsidP="00F43B84">
      <w:pPr>
        <w:tabs>
          <w:tab w:val="left" w:pos="2160"/>
        </w:tabs>
        <w:rPr>
          <w:rFonts w:ascii="Times New Roman" w:hAnsi="Times New Roman" w:cs="Times New Roman"/>
          <w:sz w:val="18"/>
          <w:szCs w:val="18"/>
        </w:rPr>
      </w:pPr>
    </w:p>
    <w:p w14:paraId="3FFEB9DB" w14:textId="2A2CDE87" w:rsidR="00C8464D" w:rsidRDefault="00C8464D" w:rsidP="00F43B84">
      <w:pPr>
        <w:tabs>
          <w:tab w:val="left" w:pos="2160"/>
        </w:tabs>
        <w:rPr>
          <w:rFonts w:ascii="Times New Roman" w:hAnsi="Times New Roman" w:cs="Times New Roman"/>
          <w:sz w:val="18"/>
          <w:szCs w:val="18"/>
        </w:rPr>
      </w:pPr>
    </w:p>
    <w:p w14:paraId="7ACBB59C" w14:textId="49CAE996" w:rsidR="00A94DFE" w:rsidRDefault="00A94DFE" w:rsidP="00F43B84">
      <w:pPr>
        <w:tabs>
          <w:tab w:val="left" w:pos="2160"/>
        </w:tabs>
        <w:rPr>
          <w:rFonts w:ascii="Times New Roman" w:hAnsi="Times New Roman" w:cs="Times New Roman"/>
          <w:sz w:val="18"/>
          <w:szCs w:val="18"/>
        </w:rPr>
      </w:pPr>
    </w:p>
    <w:p w14:paraId="08700A0B" w14:textId="77777777" w:rsidR="00A94DFE" w:rsidRDefault="00A94DFE" w:rsidP="00F43B84">
      <w:pPr>
        <w:tabs>
          <w:tab w:val="left" w:pos="2160"/>
        </w:tabs>
        <w:rPr>
          <w:rFonts w:ascii="Times New Roman" w:hAnsi="Times New Roman" w:cs="Times New Roman"/>
          <w:sz w:val="18"/>
          <w:szCs w:val="18"/>
        </w:rPr>
      </w:pPr>
    </w:p>
    <w:p w14:paraId="370A12C6" w14:textId="5F944F3A" w:rsidR="00C8464D" w:rsidRDefault="00C8464D" w:rsidP="00F43B84">
      <w:pPr>
        <w:tabs>
          <w:tab w:val="left" w:pos="2160"/>
        </w:tabs>
        <w:rPr>
          <w:rFonts w:ascii="Times New Roman" w:hAnsi="Times New Roman" w:cs="Times New Roman"/>
          <w:sz w:val="18"/>
          <w:szCs w:val="18"/>
        </w:rPr>
      </w:pPr>
    </w:p>
    <w:tbl>
      <w:tblPr>
        <w:tblpPr w:leftFromText="141" w:rightFromText="141" w:vertAnchor="text" w:horzAnchor="page" w:tblpX="731" w:tblpY="324"/>
        <w:tblOverlap w:val="never"/>
        <w:tblW w:w="5228" w:type="dxa"/>
        <w:tblCellMar>
          <w:left w:w="0" w:type="dxa"/>
          <w:right w:w="0" w:type="dxa"/>
        </w:tblCellMar>
        <w:tblLook w:val="04A0" w:firstRow="1" w:lastRow="0" w:firstColumn="1" w:lastColumn="0" w:noHBand="0" w:noVBand="1"/>
      </w:tblPr>
      <w:tblGrid>
        <w:gridCol w:w="5228"/>
      </w:tblGrid>
      <w:tr w:rsidR="00A94DFE" w:rsidRPr="00C10918" w14:paraId="6E566F71" w14:textId="77777777" w:rsidTr="00A94DFE">
        <w:trPr>
          <w:trHeight w:val="700"/>
        </w:trPr>
        <w:tc>
          <w:tcPr>
            <w:tcW w:w="5228" w:type="dxa"/>
            <w:tcBorders>
              <w:bottom w:val="single" w:sz="8" w:space="0" w:color="003366"/>
            </w:tcBorders>
            <w:tcMar>
              <w:top w:w="58" w:type="dxa"/>
              <w:left w:w="58" w:type="dxa"/>
              <w:bottom w:w="58" w:type="dxa"/>
              <w:right w:w="58" w:type="dxa"/>
            </w:tcMar>
            <w:hideMark/>
          </w:tcPr>
          <w:p w14:paraId="72098992" w14:textId="77777777" w:rsidR="00A94DFE" w:rsidRPr="00C10918" w:rsidRDefault="00A94DFE" w:rsidP="00A94DFE">
            <w:pPr>
              <w:rPr>
                <w:color w:val="003366"/>
                <w:sz w:val="32"/>
                <w:szCs w:val="32"/>
              </w:rPr>
            </w:pPr>
            <w:r w:rsidRPr="00C10918">
              <w:rPr>
                <w:color w:val="003366"/>
                <w:sz w:val="32"/>
                <w:szCs w:val="32"/>
              </w:rPr>
              <w:t>De leukste gadget van nu</w:t>
            </w:r>
          </w:p>
          <w:p w14:paraId="72EFA33E" w14:textId="77777777" w:rsidR="00A94DFE" w:rsidRPr="00C10918" w:rsidRDefault="00A94DFE" w:rsidP="00A94DFE">
            <w:pPr>
              <w:rPr>
                <w:color w:val="003366"/>
                <w:sz w:val="32"/>
                <w:szCs w:val="32"/>
              </w:rPr>
            </w:pPr>
            <w:r w:rsidRPr="00C10918">
              <w:rPr>
                <w:color w:val="003366"/>
                <w:sz w:val="32"/>
                <w:szCs w:val="32"/>
              </w:rPr>
              <w:t>:</w:t>
            </w:r>
          </w:p>
        </w:tc>
      </w:tr>
      <w:tr w:rsidR="00A94DFE" w:rsidRPr="00C10918" w14:paraId="0111EC86" w14:textId="77777777" w:rsidTr="00A94DFE">
        <w:trPr>
          <w:trHeight w:val="716"/>
        </w:trPr>
        <w:tc>
          <w:tcPr>
            <w:tcW w:w="5228" w:type="dxa"/>
            <w:tcBorders>
              <w:top w:val="single" w:sz="8" w:space="0" w:color="003366"/>
              <w:bottom w:val="single" w:sz="8" w:space="0" w:color="003366"/>
            </w:tcBorders>
            <w:tcMar>
              <w:top w:w="58" w:type="dxa"/>
              <w:left w:w="58" w:type="dxa"/>
              <w:bottom w:w="58" w:type="dxa"/>
              <w:right w:w="58" w:type="dxa"/>
            </w:tcMar>
            <w:hideMark/>
          </w:tcPr>
          <w:p w14:paraId="04FE2DE0" w14:textId="77777777" w:rsidR="00A94DFE" w:rsidRPr="00C10918" w:rsidRDefault="00A94DFE" w:rsidP="00A94DFE">
            <w:pPr>
              <w:rPr>
                <w:color w:val="003366"/>
                <w:sz w:val="32"/>
                <w:szCs w:val="32"/>
              </w:rPr>
            </w:pPr>
            <w:r w:rsidRPr="00C10918">
              <w:rPr>
                <w:color w:val="003366"/>
                <w:sz w:val="32"/>
                <w:szCs w:val="32"/>
              </w:rPr>
              <w:t>De hipste smartphone van nu</w:t>
            </w:r>
          </w:p>
          <w:p w14:paraId="2632AC8A" w14:textId="77777777" w:rsidR="00A94DFE" w:rsidRPr="00C10918" w:rsidRDefault="00A94DFE" w:rsidP="00A94DFE">
            <w:pPr>
              <w:rPr>
                <w:color w:val="003366"/>
                <w:sz w:val="32"/>
                <w:szCs w:val="32"/>
              </w:rPr>
            </w:pPr>
            <w:r w:rsidRPr="00C10918">
              <w:rPr>
                <w:color w:val="003366"/>
                <w:sz w:val="32"/>
                <w:szCs w:val="32"/>
              </w:rPr>
              <w:t>:</w:t>
            </w:r>
          </w:p>
        </w:tc>
      </w:tr>
      <w:tr w:rsidR="00A94DFE" w:rsidRPr="00C10918" w14:paraId="588ED37F" w14:textId="77777777" w:rsidTr="00A94DFE">
        <w:trPr>
          <w:trHeight w:val="716"/>
        </w:trPr>
        <w:tc>
          <w:tcPr>
            <w:tcW w:w="5228" w:type="dxa"/>
            <w:tcBorders>
              <w:top w:val="single" w:sz="8" w:space="0" w:color="003366"/>
              <w:bottom w:val="single" w:sz="8" w:space="0" w:color="003366"/>
            </w:tcBorders>
            <w:tcMar>
              <w:top w:w="58" w:type="dxa"/>
              <w:left w:w="58" w:type="dxa"/>
              <w:bottom w:w="58" w:type="dxa"/>
              <w:right w:w="58" w:type="dxa"/>
            </w:tcMar>
            <w:hideMark/>
          </w:tcPr>
          <w:p w14:paraId="27AB819C" w14:textId="77777777" w:rsidR="00A94DFE" w:rsidRPr="00C10918" w:rsidRDefault="00A94DFE" w:rsidP="00A94DFE">
            <w:pPr>
              <w:rPr>
                <w:color w:val="003366"/>
                <w:sz w:val="32"/>
                <w:szCs w:val="32"/>
              </w:rPr>
            </w:pPr>
            <w:r w:rsidRPr="00C10918">
              <w:rPr>
                <w:color w:val="003366"/>
                <w:sz w:val="32"/>
                <w:szCs w:val="32"/>
              </w:rPr>
              <w:t>Wat kost een robotstofzuiger nu</w:t>
            </w:r>
          </w:p>
          <w:p w14:paraId="79980899" w14:textId="77777777" w:rsidR="00A94DFE" w:rsidRPr="00C10918" w:rsidRDefault="00A94DFE" w:rsidP="00A94DFE">
            <w:pPr>
              <w:rPr>
                <w:color w:val="003366"/>
                <w:sz w:val="32"/>
                <w:szCs w:val="32"/>
              </w:rPr>
            </w:pPr>
            <w:r w:rsidRPr="00C10918">
              <w:rPr>
                <w:color w:val="003366"/>
                <w:sz w:val="32"/>
                <w:szCs w:val="32"/>
              </w:rPr>
              <w:t>:</w:t>
            </w:r>
          </w:p>
        </w:tc>
      </w:tr>
      <w:tr w:rsidR="00A94DFE" w:rsidRPr="00C10918" w14:paraId="49798154" w14:textId="77777777" w:rsidTr="00A94DFE">
        <w:trPr>
          <w:trHeight w:val="700"/>
        </w:trPr>
        <w:tc>
          <w:tcPr>
            <w:tcW w:w="5228" w:type="dxa"/>
            <w:tcBorders>
              <w:top w:val="single" w:sz="8" w:space="0" w:color="003366"/>
              <w:bottom w:val="single" w:sz="8" w:space="0" w:color="003366"/>
            </w:tcBorders>
            <w:tcMar>
              <w:top w:w="58" w:type="dxa"/>
              <w:left w:w="58" w:type="dxa"/>
              <w:bottom w:w="58" w:type="dxa"/>
              <w:right w:w="58" w:type="dxa"/>
            </w:tcMar>
            <w:hideMark/>
          </w:tcPr>
          <w:p w14:paraId="7A54A5BF" w14:textId="77777777" w:rsidR="00A94DFE" w:rsidRPr="00C10918" w:rsidRDefault="00A94DFE" w:rsidP="00A94DFE">
            <w:pPr>
              <w:rPr>
                <w:color w:val="003366"/>
                <w:sz w:val="32"/>
                <w:szCs w:val="32"/>
              </w:rPr>
            </w:pPr>
            <w:r w:rsidRPr="00C10918">
              <w:rPr>
                <w:color w:val="003366"/>
                <w:sz w:val="32"/>
                <w:szCs w:val="32"/>
              </w:rPr>
              <w:t>Welk straattaal woord snappen volwassenen niet</w:t>
            </w:r>
          </w:p>
          <w:p w14:paraId="1C677ED5" w14:textId="77777777" w:rsidR="00A94DFE" w:rsidRPr="00C10918" w:rsidRDefault="00A94DFE" w:rsidP="00A94DFE">
            <w:pPr>
              <w:rPr>
                <w:color w:val="003366"/>
                <w:sz w:val="32"/>
                <w:szCs w:val="32"/>
              </w:rPr>
            </w:pPr>
            <w:r w:rsidRPr="00C10918">
              <w:rPr>
                <w:color w:val="003366"/>
                <w:sz w:val="32"/>
                <w:szCs w:val="32"/>
              </w:rPr>
              <w:t>:</w:t>
            </w:r>
          </w:p>
        </w:tc>
      </w:tr>
    </w:tbl>
    <w:p w14:paraId="5D562CB2" w14:textId="4DFD83A0" w:rsidR="00C8464D" w:rsidRDefault="00C8464D" w:rsidP="00F43B84">
      <w:pPr>
        <w:tabs>
          <w:tab w:val="left" w:pos="2160"/>
        </w:tabs>
        <w:rPr>
          <w:rFonts w:ascii="Times New Roman" w:hAnsi="Times New Roman" w:cs="Times New Roman"/>
          <w:sz w:val="18"/>
          <w:szCs w:val="18"/>
        </w:rPr>
      </w:pPr>
    </w:p>
    <w:p w14:paraId="11AF7E99" w14:textId="14987586" w:rsidR="00C8464D" w:rsidRDefault="00C8464D" w:rsidP="00F43B84">
      <w:pPr>
        <w:tabs>
          <w:tab w:val="left" w:pos="2160"/>
        </w:tabs>
        <w:rPr>
          <w:rFonts w:ascii="Times New Roman" w:hAnsi="Times New Roman" w:cs="Times New Roman"/>
          <w:sz w:val="18"/>
          <w:szCs w:val="18"/>
        </w:rPr>
      </w:pPr>
    </w:p>
    <w:p w14:paraId="112F746D" w14:textId="77777777" w:rsidR="00A94DFE" w:rsidRDefault="00704B29" w:rsidP="00A94DFE">
      <w:pPr>
        <w:widowControl/>
        <w:overflowPunct/>
        <w:autoSpaceDE/>
        <w:autoSpaceDN/>
        <w:adjustRightInd/>
        <w:spacing w:after="0" w:line="240" w:lineRule="auto"/>
        <w:rPr>
          <w:rFonts w:ascii="Times New Roman" w:hAnsi="Times New Roman" w:cs="Times New Roman"/>
          <w:color w:val="auto"/>
          <w:kern w:val="0"/>
          <w:sz w:val="24"/>
          <w:szCs w:val="24"/>
        </w:rPr>
      </w:pPr>
      <w:r>
        <w:rPr>
          <w:rFonts w:ascii="Times New Roman" w:hAnsi="Times New Roman"/>
          <w:color w:val="auto"/>
          <w:kern w:val="0"/>
          <w:sz w:val="24"/>
          <w:szCs w:val="24"/>
        </w:rPr>
        <w:pict w14:anchorId="3D80CC6E">
          <v:shape id="_x0000_s1082" type="#_x0000_t201" style="position:absolute;margin-left:25.5pt;margin-top:558.75pt;width:438.35pt;height:265.3pt;z-index:251642880;mso-wrap-distance-left:2.88pt;mso-wrap-distance-top:2.88pt;mso-wrap-distance-right:2.88pt;mso-wrap-distance-bottom:2.88pt" stroked="f" strokecolor="#fc0" strokeweight="2pt" o:cliptowrap="t">
            <v:stroke>
              <o:left v:ext="view" color="#fc0" weight="0"/>
              <o:top v:ext="view" color="#fc0" weight="0"/>
              <o:right v:ext="view" color="#fc0" weight="0"/>
              <o:bottom v:ext="view" color="#fc0" weight="0"/>
              <o:column v:ext="view" color="#fc0"/>
            </v:stroke>
            <v:shadow color="#fc0"/>
            <v:textbox inset="0,0,0,0"/>
          </v:shape>
        </w:pict>
      </w:r>
    </w:p>
    <w:p w14:paraId="37E14329" w14:textId="00907AC5" w:rsidR="00C8464D" w:rsidRDefault="00C8464D" w:rsidP="00F43B84">
      <w:pPr>
        <w:tabs>
          <w:tab w:val="left" w:pos="2160"/>
        </w:tabs>
        <w:rPr>
          <w:rFonts w:ascii="Times New Roman" w:hAnsi="Times New Roman" w:cs="Times New Roman"/>
          <w:sz w:val="18"/>
          <w:szCs w:val="18"/>
        </w:rPr>
      </w:pPr>
    </w:p>
    <w:p w14:paraId="6F906E06" w14:textId="12D9D92A" w:rsidR="00C8464D" w:rsidRDefault="00C8464D" w:rsidP="00F43B84">
      <w:pPr>
        <w:tabs>
          <w:tab w:val="left" w:pos="2160"/>
        </w:tabs>
        <w:rPr>
          <w:rFonts w:ascii="Times New Roman" w:hAnsi="Times New Roman" w:cs="Times New Roman"/>
          <w:sz w:val="18"/>
          <w:szCs w:val="18"/>
        </w:rPr>
      </w:pPr>
    </w:p>
    <w:p w14:paraId="4A6CD2D6" w14:textId="4BE12685" w:rsidR="00C8464D" w:rsidRDefault="00C8464D" w:rsidP="00F43B84">
      <w:pPr>
        <w:tabs>
          <w:tab w:val="left" w:pos="2160"/>
        </w:tabs>
        <w:rPr>
          <w:rFonts w:ascii="Times New Roman" w:hAnsi="Times New Roman" w:cs="Times New Roman"/>
          <w:sz w:val="18"/>
          <w:szCs w:val="18"/>
        </w:rPr>
      </w:pPr>
    </w:p>
    <w:p w14:paraId="178FA0CC" w14:textId="2B8B60C9" w:rsidR="00C8464D" w:rsidRDefault="00C8464D" w:rsidP="00F43B84">
      <w:pPr>
        <w:tabs>
          <w:tab w:val="left" w:pos="2160"/>
        </w:tabs>
        <w:rPr>
          <w:rFonts w:ascii="Times New Roman" w:hAnsi="Times New Roman" w:cs="Times New Roman"/>
          <w:sz w:val="18"/>
          <w:szCs w:val="18"/>
        </w:rPr>
      </w:pPr>
    </w:p>
    <w:p w14:paraId="5253B6C1" w14:textId="3E6C2D03" w:rsidR="00C8464D" w:rsidRPr="00A94DFE" w:rsidRDefault="00A94DFE" w:rsidP="00A94DFE">
      <w:pPr>
        <w:tabs>
          <w:tab w:val="left" w:pos="2160"/>
        </w:tabs>
        <w:ind w:left="8640" w:hanging="6480"/>
        <w:rPr>
          <w:rFonts w:ascii="Times New Roman" w:hAnsi="Times New Roman" w:cs="Times New Roman"/>
          <w:sz w:val="32"/>
          <w:szCs w:val="32"/>
        </w:rPr>
      </w:pPr>
      <w:r>
        <w:rPr>
          <w:rFonts w:ascii="Times New Roman" w:hAnsi="Times New Roman" w:cs="Times New Roman"/>
          <w:sz w:val="18"/>
          <w:szCs w:val="18"/>
        </w:rPr>
        <w:tab/>
      </w:r>
      <w:r w:rsidRPr="00A94DFE">
        <w:rPr>
          <w:rFonts w:ascii="Times New Roman" w:hAnsi="Times New Roman" w:cs="Times New Roman"/>
          <w:sz w:val="32"/>
          <w:szCs w:val="32"/>
        </w:rPr>
        <w:t xml:space="preserve">Plak hierboven een </w:t>
      </w:r>
      <w:r w:rsidRPr="00A94DFE">
        <w:rPr>
          <w:rFonts w:ascii="Times New Roman" w:hAnsi="Times New Roman" w:cs="Times New Roman"/>
          <w:sz w:val="32"/>
          <w:szCs w:val="32"/>
        </w:rPr>
        <w:tab/>
        <w:t xml:space="preserve">foto van jou in je </w:t>
      </w:r>
    </w:p>
    <w:p w14:paraId="4FD5540B" w14:textId="0301B5BC" w:rsidR="00A94DFE" w:rsidRDefault="00A94DFE" w:rsidP="00A94DFE">
      <w:pPr>
        <w:tabs>
          <w:tab w:val="left" w:pos="2160"/>
        </w:tabs>
        <w:ind w:left="8640" w:hanging="6480"/>
        <w:rPr>
          <w:rFonts w:ascii="Times New Roman" w:hAnsi="Times New Roman" w:cs="Times New Roman"/>
          <w:sz w:val="32"/>
          <w:szCs w:val="32"/>
        </w:rPr>
      </w:pPr>
      <w:r w:rsidRPr="00A94DFE">
        <w:rPr>
          <w:rFonts w:ascii="Times New Roman" w:hAnsi="Times New Roman" w:cs="Times New Roman"/>
          <w:sz w:val="32"/>
          <w:szCs w:val="32"/>
        </w:rPr>
        <w:tab/>
        <w:t>Favoriete outfit</w:t>
      </w:r>
      <w:r>
        <w:rPr>
          <w:rFonts w:ascii="Times New Roman" w:hAnsi="Times New Roman" w:cs="Times New Roman"/>
          <w:sz w:val="32"/>
          <w:szCs w:val="32"/>
        </w:rPr>
        <w:t xml:space="preserve"> van </w:t>
      </w:r>
    </w:p>
    <w:p w14:paraId="73A5A63D" w14:textId="2C5DA7E7" w:rsidR="00A94DFE" w:rsidRPr="00A94DFE" w:rsidRDefault="00704B29" w:rsidP="00A94DFE">
      <w:pPr>
        <w:tabs>
          <w:tab w:val="left" w:pos="2160"/>
        </w:tabs>
        <w:ind w:left="8640" w:hanging="6480"/>
        <w:rPr>
          <w:rFonts w:ascii="Times New Roman" w:hAnsi="Times New Roman" w:cs="Times New Roman"/>
          <w:sz w:val="32"/>
          <w:szCs w:val="32"/>
        </w:rPr>
      </w:pPr>
      <w:r>
        <w:rPr>
          <w:noProof/>
        </w:rPr>
        <w:pict w14:anchorId="5BE911E3">
          <v:shape id="_x0000_s1083" type="#_x0000_t75" style="position:absolute;left:0;text-align:left;margin-left:18.65pt;margin-top:26.8pt;width:108pt;height:108pt;z-index:-251632640;mso-position-horizontal-relative:text;mso-position-vertical-relative:text;mso-width-relative:page;mso-height-relative:page" wrapcoords="300 0 0 600 -150 2400 0 4800 750 7200 2100 9600 2550 19200 1200 21450 15000 21450 18150 21450 21150 21150 21450 20100 21300 15750 20850 14100 19200 12150 18600 12000 19050 7800 17700 7350 12900 7200 7950 4800 8550 1050 7350 600 1050 0 300 0">
            <v:imagedata r:id="rId41" o:title="Afbeelding37"/>
            <w10:wrap type="tight"/>
          </v:shape>
        </w:pict>
      </w:r>
      <w:r w:rsidR="00A94DFE">
        <w:rPr>
          <w:rFonts w:ascii="Times New Roman" w:hAnsi="Times New Roman" w:cs="Times New Roman"/>
          <w:sz w:val="32"/>
          <w:szCs w:val="32"/>
        </w:rPr>
        <w:t>nu.</w:t>
      </w:r>
    </w:p>
    <w:p w14:paraId="6832539F" w14:textId="6DBEDECA" w:rsidR="00C8464D" w:rsidRDefault="00C8464D" w:rsidP="00F43B84">
      <w:pPr>
        <w:tabs>
          <w:tab w:val="left" w:pos="2160"/>
        </w:tabs>
        <w:rPr>
          <w:rFonts w:ascii="Times New Roman" w:hAnsi="Times New Roman" w:cs="Times New Roman"/>
          <w:sz w:val="18"/>
          <w:szCs w:val="18"/>
        </w:rPr>
      </w:pPr>
    </w:p>
    <w:p w14:paraId="4E75D807" w14:textId="19ED6D12" w:rsidR="00C8464D" w:rsidRDefault="00C8464D" w:rsidP="00F43B84">
      <w:pPr>
        <w:tabs>
          <w:tab w:val="left" w:pos="2160"/>
        </w:tabs>
        <w:rPr>
          <w:rFonts w:ascii="Times New Roman" w:hAnsi="Times New Roman" w:cs="Times New Roman"/>
          <w:sz w:val="18"/>
          <w:szCs w:val="18"/>
        </w:rPr>
      </w:pPr>
    </w:p>
    <w:p w14:paraId="447E0DED" w14:textId="32E91464" w:rsidR="00C8464D" w:rsidRDefault="00C8464D" w:rsidP="00F43B84">
      <w:pPr>
        <w:tabs>
          <w:tab w:val="left" w:pos="2160"/>
        </w:tabs>
        <w:rPr>
          <w:rFonts w:ascii="Times New Roman" w:hAnsi="Times New Roman" w:cs="Times New Roman"/>
          <w:sz w:val="18"/>
          <w:szCs w:val="18"/>
        </w:rPr>
      </w:pPr>
    </w:p>
    <w:p w14:paraId="17EF0B21" w14:textId="6EBDCEAB" w:rsidR="001D3D12" w:rsidRDefault="00704B29" w:rsidP="00F43B84">
      <w:pPr>
        <w:tabs>
          <w:tab w:val="left" w:pos="2160"/>
        </w:tabs>
        <w:rPr>
          <w:rFonts w:ascii="Times New Roman" w:hAnsi="Times New Roman" w:cs="Times New Roman"/>
          <w:sz w:val="18"/>
          <w:szCs w:val="18"/>
        </w:rPr>
      </w:pPr>
      <w:r>
        <w:rPr>
          <w:rFonts w:ascii="Times New Roman" w:hAnsi="Times New Roman"/>
          <w:color w:val="auto"/>
          <w:kern w:val="0"/>
          <w:sz w:val="24"/>
          <w:szCs w:val="24"/>
        </w:rPr>
        <w:pict w14:anchorId="7B2FAAF1">
          <v:shape id="_x0000_s1086" type="#_x0000_t136" style="position:absolute;margin-left:-24.85pt;margin-top:-42.6pt;width:519.5pt;height:65.3pt;z-index:251644928;mso-wrap-distance-left:2.88pt;mso-wrap-distance-top:2.88pt;mso-wrap-distance-right:2.88pt;mso-wrap-distance-bottom:2.88pt" fillcolor="#00b0f0" strokecolor="#036" strokeweight=".07pt" o:cliptowrap="t">
            <v:stroke opacity="39322f">
              <o:left v:ext="view" color="#fc0"/>
              <o:top v:ext="view" color="#fc0"/>
              <o:right v:ext="view" color="#fc0"/>
              <o:bottom v:ext="view" color="#fc0"/>
              <o:column v:ext="view" color="#fc0"/>
            </v:stroke>
            <v:shadow on="t" color="#548dd4" opacity="52429f" offset="0,1pt" offset2="-4pt,-2pt"/>
            <v:textpath style="font-family:&quot;Harrington&quot;;font-weight:bold;v-text-kern:t" trim="t" fitpath="t" string="Een dag uit mijn leven"/>
          </v:shape>
        </w:pict>
      </w:r>
    </w:p>
    <w:p w14:paraId="0B52A0B5" w14:textId="77777777" w:rsidR="001D3D12" w:rsidRDefault="001D3D12" w:rsidP="00F43B84">
      <w:pPr>
        <w:tabs>
          <w:tab w:val="left" w:pos="2160"/>
        </w:tabs>
        <w:rPr>
          <w:rFonts w:ascii="Times New Roman" w:hAnsi="Times New Roman" w:cs="Times New Roman"/>
          <w:sz w:val="18"/>
          <w:szCs w:val="18"/>
        </w:rPr>
      </w:pPr>
    </w:p>
    <w:p w14:paraId="3D0F5FC5" w14:textId="77777777" w:rsidR="001D3D12" w:rsidRPr="001D3D12" w:rsidRDefault="001D3D12" w:rsidP="001D3D12">
      <w:pPr>
        <w:rPr>
          <w:rFonts w:cs="Times New Roman"/>
          <w:color w:val="003366"/>
          <w:sz w:val="32"/>
          <w:szCs w:val="32"/>
        </w:rPr>
      </w:pPr>
      <w:r w:rsidRPr="001D3D12">
        <w:rPr>
          <w:color w:val="003366"/>
          <w:sz w:val="32"/>
          <w:szCs w:val="32"/>
        </w:rPr>
        <w:t>Beschrijf kort per uur wat je doet/eet/drinkt op een dag naar keuze.</w:t>
      </w:r>
    </w:p>
    <w:p w14:paraId="11D9E88D" w14:textId="77777777" w:rsidR="001D3D12" w:rsidRPr="001D3D12" w:rsidRDefault="001D3D12" w:rsidP="001D3D12">
      <w:pPr>
        <w:rPr>
          <w:sz w:val="24"/>
          <w:szCs w:val="20"/>
        </w:rPr>
      </w:pPr>
      <w:r>
        <w:t> </w:t>
      </w:r>
    </w:p>
    <w:p w14:paraId="288B1154" w14:textId="77777777" w:rsidR="001D3D12" w:rsidRDefault="001D3D12" w:rsidP="00F43B84">
      <w:pPr>
        <w:tabs>
          <w:tab w:val="left" w:pos="2160"/>
        </w:tabs>
        <w:rPr>
          <w:rFonts w:ascii="Times New Roman" w:hAnsi="Times New Roman" w:cs="Times New Roman"/>
          <w:sz w:val="18"/>
          <w:szCs w:val="18"/>
        </w:rPr>
      </w:pPr>
    </w:p>
    <w:p w14:paraId="7984DC7D" w14:textId="77777777" w:rsidR="001D3D12" w:rsidRDefault="00704B29" w:rsidP="001D3D12">
      <w:pPr>
        <w:widowControl/>
        <w:overflowPunct/>
        <w:autoSpaceDE/>
        <w:autoSpaceDN/>
        <w:adjustRightInd/>
        <w:spacing w:after="0" w:line="240" w:lineRule="auto"/>
        <w:rPr>
          <w:rFonts w:ascii="Times New Roman" w:hAnsi="Times New Roman" w:cs="Times New Roman"/>
          <w:color w:val="auto"/>
          <w:kern w:val="0"/>
          <w:sz w:val="24"/>
          <w:szCs w:val="24"/>
        </w:rPr>
      </w:pPr>
      <w:r>
        <w:rPr>
          <w:rFonts w:ascii="Times New Roman" w:hAnsi="Times New Roman"/>
          <w:color w:val="auto"/>
          <w:kern w:val="0"/>
          <w:sz w:val="24"/>
          <w:szCs w:val="24"/>
        </w:rPr>
        <w:pict w14:anchorId="18F13B83">
          <v:shape id="_x0000_s1087" type="#_x0000_t201" style="position:absolute;margin-left:25.5pt;margin-top:156pt;width:533.75pt;height:638.4pt;z-index:251645952;mso-wrap-distance-left:2.88pt;mso-wrap-distance-top:2.88pt;mso-wrap-distance-right:2.88pt;mso-wrap-distance-bottom:2.88pt" stroked="f" strokecolor="#fc0" strokeweight="2pt" o:cliptowrap="t">
            <v:stroke>
              <o:left v:ext="view" color="#fc0" weight="0"/>
              <o:top v:ext="view" color="#fc0" weight="0"/>
              <o:right v:ext="view" color="#fc0" weight="0"/>
              <o:bottom v:ext="view" color="#fc0" weight="0"/>
              <o:column v:ext="view" color="#fc0"/>
            </v:stroke>
            <v:shadow color="#fc0"/>
            <v:textbox inset="0,0,0,0"/>
          </v:shape>
        </w:pict>
      </w:r>
    </w:p>
    <w:tbl>
      <w:tblPr>
        <w:tblW w:w="10675" w:type="dxa"/>
        <w:jc w:val="center"/>
        <w:tblCellMar>
          <w:left w:w="0" w:type="dxa"/>
          <w:right w:w="0" w:type="dxa"/>
        </w:tblCellMar>
        <w:tblLook w:val="04A0" w:firstRow="1" w:lastRow="0" w:firstColumn="1" w:lastColumn="0" w:noHBand="0" w:noVBand="1"/>
      </w:tblPr>
      <w:tblGrid>
        <w:gridCol w:w="3090"/>
        <w:gridCol w:w="7585"/>
      </w:tblGrid>
      <w:tr w:rsidR="001D3D12" w:rsidRPr="00C10918" w14:paraId="08237A1D"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790BA7AF" w14:textId="77777777" w:rsidR="001D3D12" w:rsidRPr="00C10918" w:rsidRDefault="001D3D12">
            <w:pPr>
              <w:rPr>
                <w:sz w:val="48"/>
                <w:szCs w:val="48"/>
              </w:rPr>
            </w:pPr>
            <w:r w:rsidRPr="00C10918">
              <w:rPr>
                <w:color w:val="003366"/>
                <w:sz w:val="40"/>
                <w:szCs w:val="40"/>
              </w:rPr>
              <w:t>05.00-06.00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4F2CE394" w14:textId="77777777" w:rsidR="001D3D12" w:rsidRPr="00C10918" w:rsidRDefault="001D3D12">
            <w:pPr>
              <w:rPr>
                <w:color w:val="003366"/>
                <w:sz w:val="24"/>
                <w:szCs w:val="24"/>
              </w:rPr>
            </w:pPr>
            <w:r w:rsidRPr="00C10918">
              <w:rPr>
                <w:color w:val="003366"/>
                <w:sz w:val="24"/>
                <w:szCs w:val="24"/>
              </w:rPr>
              <w:t> </w:t>
            </w:r>
          </w:p>
        </w:tc>
      </w:tr>
      <w:tr w:rsidR="001D3D12" w:rsidRPr="00C10918" w14:paraId="11A60077"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541059BD" w14:textId="77777777" w:rsidR="001D3D12" w:rsidRPr="00C10918" w:rsidRDefault="001D3D12">
            <w:pPr>
              <w:rPr>
                <w:sz w:val="48"/>
                <w:szCs w:val="48"/>
              </w:rPr>
            </w:pPr>
            <w:r w:rsidRPr="00C10918">
              <w:rPr>
                <w:color w:val="003366"/>
                <w:sz w:val="40"/>
                <w:szCs w:val="40"/>
              </w:rPr>
              <w:t>06.00-07.00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124F9223" w14:textId="77777777" w:rsidR="001D3D12" w:rsidRPr="00C10918" w:rsidRDefault="001D3D12">
            <w:pPr>
              <w:rPr>
                <w:color w:val="003366"/>
                <w:sz w:val="24"/>
                <w:szCs w:val="24"/>
              </w:rPr>
            </w:pPr>
            <w:r w:rsidRPr="00C10918">
              <w:rPr>
                <w:color w:val="003366"/>
                <w:sz w:val="24"/>
                <w:szCs w:val="24"/>
              </w:rPr>
              <w:t> </w:t>
            </w:r>
          </w:p>
        </w:tc>
      </w:tr>
      <w:tr w:rsidR="001D3D12" w:rsidRPr="00C10918" w14:paraId="3FD24C1D"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286C8E1A" w14:textId="77777777" w:rsidR="001D3D12" w:rsidRPr="00C10918" w:rsidRDefault="001D3D12">
            <w:pPr>
              <w:rPr>
                <w:sz w:val="48"/>
                <w:szCs w:val="48"/>
              </w:rPr>
            </w:pPr>
            <w:r w:rsidRPr="00C10918">
              <w:rPr>
                <w:color w:val="003366"/>
                <w:sz w:val="40"/>
                <w:szCs w:val="40"/>
              </w:rPr>
              <w:t>07.00-08.00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6794501D" w14:textId="77777777" w:rsidR="001D3D12" w:rsidRPr="00C10918" w:rsidRDefault="001D3D12">
            <w:pPr>
              <w:rPr>
                <w:color w:val="003366"/>
                <w:sz w:val="24"/>
                <w:szCs w:val="24"/>
              </w:rPr>
            </w:pPr>
            <w:r w:rsidRPr="00C10918">
              <w:rPr>
                <w:color w:val="003366"/>
                <w:sz w:val="24"/>
                <w:szCs w:val="24"/>
              </w:rPr>
              <w:t> </w:t>
            </w:r>
          </w:p>
        </w:tc>
      </w:tr>
      <w:tr w:rsidR="001D3D12" w:rsidRPr="00C10918" w14:paraId="3B0441D6"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01BEDDBD" w14:textId="77777777" w:rsidR="001D3D12" w:rsidRPr="00C10918" w:rsidRDefault="001D3D12">
            <w:pPr>
              <w:rPr>
                <w:sz w:val="48"/>
                <w:szCs w:val="48"/>
              </w:rPr>
            </w:pPr>
            <w:r w:rsidRPr="00C10918">
              <w:rPr>
                <w:color w:val="003366"/>
                <w:sz w:val="40"/>
                <w:szCs w:val="40"/>
              </w:rPr>
              <w:t>08.00-09.00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124D500A" w14:textId="77777777" w:rsidR="001D3D12" w:rsidRPr="00C10918" w:rsidRDefault="001D3D12">
            <w:pPr>
              <w:rPr>
                <w:color w:val="003366"/>
                <w:sz w:val="24"/>
                <w:szCs w:val="24"/>
              </w:rPr>
            </w:pPr>
            <w:r w:rsidRPr="00C10918">
              <w:rPr>
                <w:color w:val="003366"/>
                <w:sz w:val="24"/>
                <w:szCs w:val="24"/>
              </w:rPr>
              <w:t> </w:t>
            </w:r>
          </w:p>
        </w:tc>
      </w:tr>
      <w:tr w:rsidR="001D3D12" w:rsidRPr="00C10918" w14:paraId="78241421"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2D5E940C" w14:textId="77777777" w:rsidR="001D3D12" w:rsidRPr="00C10918" w:rsidRDefault="001D3D12">
            <w:pPr>
              <w:rPr>
                <w:sz w:val="48"/>
                <w:szCs w:val="48"/>
              </w:rPr>
            </w:pPr>
            <w:r w:rsidRPr="00C10918">
              <w:rPr>
                <w:color w:val="003366"/>
                <w:sz w:val="40"/>
                <w:szCs w:val="40"/>
              </w:rPr>
              <w:t>09.00-10.00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20625A04" w14:textId="77777777" w:rsidR="001D3D12" w:rsidRPr="00C10918" w:rsidRDefault="001D3D12">
            <w:pPr>
              <w:rPr>
                <w:color w:val="003366"/>
                <w:sz w:val="24"/>
                <w:szCs w:val="24"/>
              </w:rPr>
            </w:pPr>
            <w:r w:rsidRPr="00C10918">
              <w:rPr>
                <w:color w:val="003366"/>
                <w:sz w:val="24"/>
                <w:szCs w:val="24"/>
              </w:rPr>
              <w:t> </w:t>
            </w:r>
          </w:p>
        </w:tc>
      </w:tr>
      <w:tr w:rsidR="001D3D12" w:rsidRPr="00C10918" w14:paraId="3994AF81"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1B253D89" w14:textId="77777777" w:rsidR="001D3D12" w:rsidRPr="00C10918" w:rsidRDefault="001D3D12">
            <w:pPr>
              <w:rPr>
                <w:sz w:val="48"/>
                <w:szCs w:val="48"/>
              </w:rPr>
            </w:pPr>
            <w:r w:rsidRPr="00C10918">
              <w:rPr>
                <w:color w:val="003366"/>
                <w:sz w:val="40"/>
                <w:szCs w:val="40"/>
              </w:rPr>
              <w:t>10.00-11.00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7EB67ADF" w14:textId="77777777" w:rsidR="001D3D12" w:rsidRPr="00C10918" w:rsidRDefault="001D3D12">
            <w:pPr>
              <w:rPr>
                <w:color w:val="003366"/>
                <w:sz w:val="24"/>
                <w:szCs w:val="24"/>
              </w:rPr>
            </w:pPr>
            <w:r w:rsidRPr="00C10918">
              <w:rPr>
                <w:color w:val="003366"/>
                <w:sz w:val="24"/>
                <w:szCs w:val="24"/>
              </w:rPr>
              <w:t> </w:t>
            </w:r>
          </w:p>
        </w:tc>
      </w:tr>
      <w:tr w:rsidR="001D3D12" w:rsidRPr="00C10918" w14:paraId="56AF9091"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181DB052" w14:textId="77777777" w:rsidR="001D3D12" w:rsidRPr="00C10918" w:rsidRDefault="001D3D12">
            <w:pPr>
              <w:rPr>
                <w:sz w:val="48"/>
                <w:szCs w:val="48"/>
              </w:rPr>
            </w:pPr>
            <w:r w:rsidRPr="00C10918">
              <w:rPr>
                <w:color w:val="003366"/>
                <w:sz w:val="40"/>
                <w:szCs w:val="40"/>
              </w:rPr>
              <w:t>11.00-12.00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46020611" w14:textId="77777777" w:rsidR="001D3D12" w:rsidRPr="00C10918" w:rsidRDefault="001D3D12">
            <w:pPr>
              <w:rPr>
                <w:color w:val="003366"/>
                <w:sz w:val="24"/>
                <w:szCs w:val="24"/>
              </w:rPr>
            </w:pPr>
            <w:r w:rsidRPr="00C10918">
              <w:rPr>
                <w:color w:val="003366"/>
                <w:sz w:val="24"/>
                <w:szCs w:val="24"/>
              </w:rPr>
              <w:t> </w:t>
            </w:r>
          </w:p>
        </w:tc>
      </w:tr>
      <w:tr w:rsidR="001D3D12" w:rsidRPr="00C10918" w14:paraId="4AD3D65A"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2849F513" w14:textId="77777777" w:rsidR="001D3D12" w:rsidRPr="00C10918" w:rsidRDefault="001D3D12">
            <w:pPr>
              <w:rPr>
                <w:sz w:val="48"/>
                <w:szCs w:val="48"/>
              </w:rPr>
            </w:pPr>
            <w:r w:rsidRPr="00C10918">
              <w:rPr>
                <w:color w:val="003366"/>
                <w:sz w:val="40"/>
                <w:szCs w:val="40"/>
              </w:rPr>
              <w:t>12.00-13.00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384BB10B" w14:textId="77777777" w:rsidR="001D3D12" w:rsidRPr="00C10918" w:rsidRDefault="001D3D12">
            <w:pPr>
              <w:rPr>
                <w:color w:val="003366"/>
                <w:sz w:val="24"/>
                <w:szCs w:val="24"/>
              </w:rPr>
            </w:pPr>
            <w:r w:rsidRPr="00C10918">
              <w:rPr>
                <w:color w:val="003366"/>
                <w:sz w:val="24"/>
                <w:szCs w:val="24"/>
              </w:rPr>
              <w:t> </w:t>
            </w:r>
          </w:p>
        </w:tc>
      </w:tr>
      <w:tr w:rsidR="001D3D12" w:rsidRPr="00C10918" w14:paraId="43953588"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3BD30EFD" w14:textId="77777777" w:rsidR="001D3D12" w:rsidRPr="00C10918" w:rsidRDefault="001D3D12">
            <w:pPr>
              <w:rPr>
                <w:sz w:val="48"/>
                <w:szCs w:val="48"/>
              </w:rPr>
            </w:pPr>
            <w:r w:rsidRPr="00C10918">
              <w:rPr>
                <w:color w:val="003366"/>
                <w:sz w:val="40"/>
                <w:szCs w:val="40"/>
              </w:rPr>
              <w:t>13.00-14.00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2AF2E703" w14:textId="77777777" w:rsidR="001D3D12" w:rsidRPr="00C10918" w:rsidRDefault="001D3D12">
            <w:pPr>
              <w:rPr>
                <w:color w:val="003366"/>
                <w:sz w:val="24"/>
                <w:szCs w:val="24"/>
              </w:rPr>
            </w:pPr>
            <w:r w:rsidRPr="00C10918">
              <w:rPr>
                <w:color w:val="003366"/>
                <w:sz w:val="24"/>
                <w:szCs w:val="24"/>
              </w:rPr>
              <w:t> </w:t>
            </w:r>
          </w:p>
        </w:tc>
      </w:tr>
      <w:tr w:rsidR="001D3D12" w:rsidRPr="00C10918" w14:paraId="13693CC3"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4E337B45" w14:textId="77777777" w:rsidR="001D3D12" w:rsidRPr="00C10918" w:rsidRDefault="001D3D12">
            <w:pPr>
              <w:rPr>
                <w:sz w:val="48"/>
                <w:szCs w:val="48"/>
              </w:rPr>
            </w:pPr>
            <w:r w:rsidRPr="00C10918">
              <w:rPr>
                <w:color w:val="003366"/>
                <w:sz w:val="40"/>
                <w:szCs w:val="40"/>
              </w:rPr>
              <w:t>14.00-15.00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280CF03E" w14:textId="77777777" w:rsidR="001D3D12" w:rsidRPr="00C10918" w:rsidRDefault="001D3D12">
            <w:pPr>
              <w:rPr>
                <w:color w:val="003366"/>
                <w:sz w:val="24"/>
                <w:szCs w:val="24"/>
              </w:rPr>
            </w:pPr>
            <w:r w:rsidRPr="00C10918">
              <w:rPr>
                <w:color w:val="003366"/>
                <w:sz w:val="24"/>
                <w:szCs w:val="24"/>
              </w:rPr>
              <w:t> </w:t>
            </w:r>
          </w:p>
        </w:tc>
      </w:tr>
      <w:tr w:rsidR="001D3D12" w:rsidRPr="00C10918" w14:paraId="56E4D98B"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474CCE32" w14:textId="77777777" w:rsidR="001D3D12" w:rsidRPr="00C10918" w:rsidRDefault="001D3D12">
            <w:pPr>
              <w:rPr>
                <w:sz w:val="48"/>
                <w:szCs w:val="48"/>
              </w:rPr>
            </w:pPr>
            <w:r w:rsidRPr="00C10918">
              <w:rPr>
                <w:color w:val="003366"/>
                <w:sz w:val="40"/>
                <w:szCs w:val="40"/>
              </w:rPr>
              <w:t>15.00-16.00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688F2755" w14:textId="77777777" w:rsidR="001D3D12" w:rsidRPr="00C10918" w:rsidRDefault="001D3D12">
            <w:pPr>
              <w:rPr>
                <w:color w:val="003366"/>
                <w:sz w:val="24"/>
                <w:szCs w:val="24"/>
              </w:rPr>
            </w:pPr>
            <w:r w:rsidRPr="00C10918">
              <w:rPr>
                <w:color w:val="003366"/>
                <w:sz w:val="24"/>
                <w:szCs w:val="24"/>
              </w:rPr>
              <w:t> </w:t>
            </w:r>
          </w:p>
        </w:tc>
      </w:tr>
      <w:tr w:rsidR="001D3D12" w:rsidRPr="00C10918" w14:paraId="237064AD"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247A9864" w14:textId="77777777" w:rsidR="001D3D12" w:rsidRPr="00C10918" w:rsidRDefault="001D3D12">
            <w:pPr>
              <w:rPr>
                <w:sz w:val="48"/>
                <w:szCs w:val="48"/>
              </w:rPr>
            </w:pPr>
            <w:r w:rsidRPr="00C10918">
              <w:rPr>
                <w:color w:val="003366"/>
                <w:sz w:val="40"/>
                <w:szCs w:val="40"/>
              </w:rPr>
              <w:t>16.00-17.00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0E350794" w14:textId="77777777" w:rsidR="001D3D12" w:rsidRPr="00C10918" w:rsidRDefault="001D3D12">
            <w:pPr>
              <w:rPr>
                <w:color w:val="003366"/>
                <w:sz w:val="24"/>
                <w:szCs w:val="24"/>
              </w:rPr>
            </w:pPr>
            <w:r w:rsidRPr="00C10918">
              <w:rPr>
                <w:color w:val="003366"/>
                <w:sz w:val="24"/>
                <w:szCs w:val="24"/>
              </w:rPr>
              <w:t> </w:t>
            </w:r>
          </w:p>
        </w:tc>
      </w:tr>
      <w:tr w:rsidR="001D3D12" w:rsidRPr="00C10918" w14:paraId="2DEE2455"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29D30542" w14:textId="77777777" w:rsidR="001D3D12" w:rsidRPr="00C10918" w:rsidRDefault="001D3D12">
            <w:pPr>
              <w:rPr>
                <w:sz w:val="48"/>
                <w:szCs w:val="48"/>
              </w:rPr>
            </w:pPr>
            <w:r w:rsidRPr="00C10918">
              <w:rPr>
                <w:color w:val="003366"/>
                <w:sz w:val="40"/>
                <w:szCs w:val="40"/>
              </w:rPr>
              <w:t>17.00-18.00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1F7D8899" w14:textId="77777777" w:rsidR="001D3D12" w:rsidRPr="00C10918" w:rsidRDefault="001D3D12">
            <w:pPr>
              <w:rPr>
                <w:color w:val="003366"/>
                <w:sz w:val="24"/>
                <w:szCs w:val="24"/>
              </w:rPr>
            </w:pPr>
            <w:r w:rsidRPr="00C10918">
              <w:rPr>
                <w:color w:val="003366"/>
                <w:sz w:val="24"/>
                <w:szCs w:val="24"/>
              </w:rPr>
              <w:t> </w:t>
            </w:r>
          </w:p>
        </w:tc>
      </w:tr>
      <w:tr w:rsidR="001D3D12" w:rsidRPr="00C10918" w14:paraId="0EC62AB4"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23F4A70C" w14:textId="77777777" w:rsidR="001D3D12" w:rsidRPr="00C10918" w:rsidRDefault="001D3D12">
            <w:pPr>
              <w:rPr>
                <w:sz w:val="48"/>
                <w:szCs w:val="48"/>
              </w:rPr>
            </w:pPr>
            <w:r w:rsidRPr="00C10918">
              <w:rPr>
                <w:color w:val="003366"/>
                <w:sz w:val="40"/>
                <w:szCs w:val="40"/>
              </w:rPr>
              <w:t>18.00-19.00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7BB94CD9" w14:textId="77777777" w:rsidR="001D3D12" w:rsidRPr="00C10918" w:rsidRDefault="001D3D12">
            <w:pPr>
              <w:rPr>
                <w:color w:val="003366"/>
                <w:sz w:val="24"/>
                <w:szCs w:val="24"/>
              </w:rPr>
            </w:pPr>
            <w:r w:rsidRPr="00C10918">
              <w:rPr>
                <w:color w:val="003366"/>
                <w:sz w:val="24"/>
                <w:szCs w:val="24"/>
              </w:rPr>
              <w:t> </w:t>
            </w:r>
          </w:p>
        </w:tc>
      </w:tr>
      <w:tr w:rsidR="001D3D12" w:rsidRPr="00C10918" w14:paraId="39BA52EF"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6360F742" w14:textId="77777777" w:rsidR="001D3D12" w:rsidRPr="00C10918" w:rsidRDefault="001D3D12">
            <w:pPr>
              <w:rPr>
                <w:sz w:val="48"/>
                <w:szCs w:val="48"/>
              </w:rPr>
            </w:pPr>
            <w:r w:rsidRPr="00C10918">
              <w:rPr>
                <w:color w:val="003366"/>
                <w:sz w:val="40"/>
                <w:szCs w:val="40"/>
              </w:rPr>
              <w:t>19.00-20.00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19FA7DD7" w14:textId="77777777" w:rsidR="001D3D12" w:rsidRPr="00C10918" w:rsidRDefault="001D3D12">
            <w:pPr>
              <w:rPr>
                <w:color w:val="003366"/>
                <w:sz w:val="24"/>
                <w:szCs w:val="24"/>
              </w:rPr>
            </w:pPr>
            <w:r w:rsidRPr="00C10918">
              <w:rPr>
                <w:color w:val="003366"/>
                <w:sz w:val="24"/>
                <w:szCs w:val="24"/>
              </w:rPr>
              <w:t> </w:t>
            </w:r>
          </w:p>
        </w:tc>
      </w:tr>
      <w:tr w:rsidR="001D3D12" w:rsidRPr="00C10918" w14:paraId="7325660C"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3C0C6CA5" w14:textId="77777777" w:rsidR="001D3D12" w:rsidRPr="00C10918" w:rsidRDefault="001D3D12">
            <w:pPr>
              <w:rPr>
                <w:sz w:val="48"/>
                <w:szCs w:val="48"/>
              </w:rPr>
            </w:pPr>
            <w:r w:rsidRPr="00C10918">
              <w:rPr>
                <w:color w:val="003366"/>
                <w:sz w:val="40"/>
                <w:szCs w:val="40"/>
              </w:rPr>
              <w:t>20.00-21.00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43B0DD45" w14:textId="77777777" w:rsidR="001D3D12" w:rsidRPr="00C10918" w:rsidRDefault="001D3D12">
            <w:pPr>
              <w:rPr>
                <w:color w:val="003366"/>
                <w:sz w:val="24"/>
                <w:szCs w:val="24"/>
              </w:rPr>
            </w:pPr>
            <w:r w:rsidRPr="00C10918">
              <w:rPr>
                <w:color w:val="003366"/>
                <w:sz w:val="24"/>
                <w:szCs w:val="24"/>
              </w:rPr>
              <w:t> </w:t>
            </w:r>
          </w:p>
        </w:tc>
      </w:tr>
      <w:tr w:rsidR="001D3D12" w:rsidRPr="00C10918" w14:paraId="4D61B758" w14:textId="77777777" w:rsidTr="001D3D12">
        <w:trPr>
          <w:trHeight w:val="664"/>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7CC8CD39" w14:textId="77777777" w:rsidR="001D3D12" w:rsidRPr="00C10918" w:rsidRDefault="001D3D12">
            <w:pPr>
              <w:rPr>
                <w:sz w:val="48"/>
                <w:szCs w:val="48"/>
              </w:rPr>
            </w:pPr>
            <w:r w:rsidRPr="00C10918">
              <w:rPr>
                <w:color w:val="003366"/>
                <w:sz w:val="40"/>
                <w:szCs w:val="40"/>
              </w:rPr>
              <w:t>21.00-22.00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3E75EF14" w14:textId="77777777" w:rsidR="001D3D12" w:rsidRPr="00C10918" w:rsidRDefault="001D3D12">
            <w:pPr>
              <w:rPr>
                <w:color w:val="003366"/>
                <w:sz w:val="24"/>
                <w:szCs w:val="24"/>
              </w:rPr>
            </w:pPr>
            <w:r w:rsidRPr="00C10918">
              <w:rPr>
                <w:color w:val="003366"/>
                <w:sz w:val="24"/>
                <w:szCs w:val="24"/>
              </w:rPr>
              <w:t> </w:t>
            </w:r>
          </w:p>
        </w:tc>
      </w:tr>
      <w:tr w:rsidR="001D3D12" w:rsidRPr="00C10918" w14:paraId="3482AE8B" w14:textId="77777777" w:rsidTr="001D3D12">
        <w:trPr>
          <w:trHeight w:val="709"/>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38C38615" w14:textId="77777777" w:rsidR="001D3D12" w:rsidRPr="00C10918" w:rsidRDefault="001D3D12">
            <w:pPr>
              <w:rPr>
                <w:sz w:val="48"/>
                <w:szCs w:val="48"/>
              </w:rPr>
            </w:pPr>
            <w:r w:rsidRPr="00C10918">
              <w:rPr>
                <w:color w:val="003366"/>
                <w:sz w:val="40"/>
                <w:szCs w:val="40"/>
              </w:rPr>
              <w:t>22.00-23.00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3FFBA8AC" w14:textId="77777777" w:rsidR="001D3D12" w:rsidRPr="00C10918" w:rsidRDefault="001D3D12">
            <w:pPr>
              <w:rPr>
                <w:color w:val="003366"/>
                <w:sz w:val="24"/>
                <w:szCs w:val="24"/>
              </w:rPr>
            </w:pPr>
            <w:r w:rsidRPr="00C10918">
              <w:rPr>
                <w:color w:val="003366"/>
                <w:sz w:val="24"/>
                <w:szCs w:val="24"/>
              </w:rPr>
              <w:t> </w:t>
            </w:r>
          </w:p>
        </w:tc>
      </w:tr>
      <w:tr w:rsidR="001D3D12" w:rsidRPr="00C10918" w14:paraId="22625E0E" w14:textId="77777777" w:rsidTr="001D3D12">
        <w:trPr>
          <w:trHeight w:val="777"/>
          <w:jc w:val="center"/>
        </w:trPr>
        <w:tc>
          <w:tcPr>
            <w:tcW w:w="3090"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146EDF18" w14:textId="77777777" w:rsidR="001D3D12" w:rsidRPr="00C10918" w:rsidRDefault="001D3D12">
            <w:pPr>
              <w:rPr>
                <w:sz w:val="48"/>
                <w:szCs w:val="48"/>
              </w:rPr>
            </w:pPr>
            <w:r w:rsidRPr="00C10918">
              <w:rPr>
                <w:color w:val="003366"/>
                <w:sz w:val="40"/>
                <w:szCs w:val="40"/>
              </w:rPr>
              <w:t>23.00-24.00</w:t>
            </w:r>
            <w:r w:rsidRPr="00C10918">
              <w:rPr>
                <w:sz w:val="48"/>
                <w:szCs w:val="48"/>
              </w:rPr>
              <w:t xml:space="preserve"> </w:t>
            </w:r>
          </w:p>
        </w:tc>
        <w:tc>
          <w:tcPr>
            <w:tcW w:w="7586" w:type="dxa"/>
            <w:tcBorders>
              <w:top w:val="single" w:sz="8" w:space="0" w:color="FFCC00"/>
              <w:left w:val="single" w:sz="8" w:space="0" w:color="FFCC00"/>
              <w:bottom w:val="single" w:sz="8" w:space="0" w:color="FFCC00"/>
              <w:right w:val="single" w:sz="8" w:space="0" w:color="FFCC00"/>
            </w:tcBorders>
            <w:shd w:val="clear" w:color="auto" w:fill="FFFFFF"/>
            <w:tcMar>
              <w:top w:w="58" w:type="dxa"/>
              <w:left w:w="58" w:type="dxa"/>
              <w:bottom w:w="58" w:type="dxa"/>
              <w:right w:w="58" w:type="dxa"/>
            </w:tcMar>
            <w:hideMark/>
          </w:tcPr>
          <w:p w14:paraId="7C7151F7" w14:textId="77777777" w:rsidR="001D3D12" w:rsidRPr="00C10918" w:rsidRDefault="001D3D12">
            <w:pPr>
              <w:rPr>
                <w:color w:val="003366"/>
                <w:sz w:val="24"/>
                <w:szCs w:val="24"/>
              </w:rPr>
            </w:pPr>
            <w:r w:rsidRPr="00C10918">
              <w:rPr>
                <w:color w:val="003366"/>
                <w:sz w:val="24"/>
                <w:szCs w:val="24"/>
              </w:rPr>
              <w:t> </w:t>
            </w:r>
          </w:p>
        </w:tc>
      </w:tr>
    </w:tbl>
    <w:p w14:paraId="340B7A2B" w14:textId="77777777" w:rsidR="001D3D12" w:rsidRPr="001D3D12" w:rsidRDefault="001D3D12" w:rsidP="00F43B84">
      <w:pPr>
        <w:tabs>
          <w:tab w:val="left" w:pos="2160"/>
        </w:tabs>
        <w:rPr>
          <w:rFonts w:ascii="Times New Roman" w:hAnsi="Times New Roman" w:cs="Times New Roman"/>
          <w:sz w:val="14"/>
          <w:szCs w:val="14"/>
        </w:rPr>
      </w:pPr>
    </w:p>
    <w:p w14:paraId="278BC9BE" w14:textId="77777777" w:rsidR="001D3D12" w:rsidRDefault="001D3D12" w:rsidP="00F43B84">
      <w:pPr>
        <w:tabs>
          <w:tab w:val="left" w:pos="2160"/>
        </w:tabs>
        <w:rPr>
          <w:rFonts w:ascii="Times New Roman" w:hAnsi="Times New Roman" w:cs="Times New Roman"/>
          <w:sz w:val="18"/>
          <w:szCs w:val="18"/>
        </w:rPr>
      </w:pPr>
    </w:p>
    <w:p w14:paraId="50FE7C6A" w14:textId="77777777" w:rsidR="001D3D12" w:rsidRDefault="001D3D12" w:rsidP="00F43B84">
      <w:pPr>
        <w:tabs>
          <w:tab w:val="left" w:pos="2160"/>
        </w:tabs>
        <w:rPr>
          <w:rFonts w:ascii="Times New Roman" w:hAnsi="Times New Roman" w:cs="Times New Roman"/>
          <w:sz w:val="18"/>
          <w:szCs w:val="18"/>
        </w:rPr>
      </w:pPr>
    </w:p>
    <w:p w14:paraId="389F4F8B" w14:textId="77777777" w:rsidR="001D3D12" w:rsidRDefault="001D3D12" w:rsidP="00F43B84">
      <w:pPr>
        <w:tabs>
          <w:tab w:val="left" w:pos="2160"/>
        </w:tabs>
        <w:rPr>
          <w:rFonts w:ascii="Times New Roman" w:hAnsi="Times New Roman" w:cs="Times New Roman"/>
          <w:sz w:val="18"/>
          <w:szCs w:val="18"/>
        </w:rPr>
      </w:pPr>
    </w:p>
    <w:p w14:paraId="79B7503B" w14:textId="77777777" w:rsidR="001D3D12" w:rsidRDefault="001D3D12" w:rsidP="00F43B84">
      <w:pPr>
        <w:tabs>
          <w:tab w:val="left" w:pos="2160"/>
        </w:tabs>
        <w:rPr>
          <w:rFonts w:ascii="Times New Roman" w:hAnsi="Times New Roman" w:cs="Times New Roman"/>
          <w:sz w:val="18"/>
          <w:szCs w:val="18"/>
        </w:rPr>
      </w:pPr>
    </w:p>
    <w:p w14:paraId="44A36511" w14:textId="77777777" w:rsidR="001D3D12" w:rsidRDefault="001D3D12" w:rsidP="00F43B84">
      <w:pPr>
        <w:tabs>
          <w:tab w:val="left" w:pos="2160"/>
        </w:tabs>
        <w:rPr>
          <w:rFonts w:ascii="Times New Roman" w:hAnsi="Times New Roman" w:cs="Times New Roman"/>
          <w:sz w:val="18"/>
          <w:szCs w:val="18"/>
        </w:rPr>
      </w:pPr>
    </w:p>
    <w:p w14:paraId="18827331" w14:textId="77777777" w:rsidR="001D3D12" w:rsidRDefault="001D3D12" w:rsidP="00F43B84">
      <w:pPr>
        <w:tabs>
          <w:tab w:val="left" w:pos="2160"/>
        </w:tabs>
        <w:rPr>
          <w:rFonts w:ascii="Times New Roman" w:hAnsi="Times New Roman" w:cs="Times New Roman"/>
          <w:sz w:val="18"/>
          <w:szCs w:val="18"/>
        </w:rPr>
      </w:pPr>
    </w:p>
    <w:p w14:paraId="44662A33" w14:textId="77777777" w:rsidR="001D3D12" w:rsidRDefault="001D3D12" w:rsidP="00F43B84">
      <w:pPr>
        <w:tabs>
          <w:tab w:val="left" w:pos="2160"/>
        </w:tabs>
        <w:rPr>
          <w:rFonts w:ascii="Times New Roman" w:hAnsi="Times New Roman" w:cs="Times New Roman"/>
          <w:sz w:val="18"/>
          <w:szCs w:val="18"/>
        </w:rPr>
      </w:pPr>
    </w:p>
    <w:p w14:paraId="72ECCE28" w14:textId="77777777" w:rsidR="001D3D12" w:rsidRDefault="001D3D12" w:rsidP="00F43B84">
      <w:pPr>
        <w:tabs>
          <w:tab w:val="left" w:pos="2160"/>
        </w:tabs>
        <w:rPr>
          <w:rFonts w:ascii="Times New Roman" w:hAnsi="Times New Roman" w:cs="Times New Roman"/>
          <w:sz w:val="18"/>
          <w:szCs w:val="18"/>
        </w:rPr>
      </w:pPr>
    </w:p>
    <w:p w14:paraId="007A1381" w14:textId="77777777" w:rsidR="001D3D12" w:rsidRDefault="001D3D12" w:rsidP="00F43B84">
      <w:pPr>
        <w:tabs>
          <w:tab w:val="left" w:pos="2160"/>
        </w:tabs>
        <w:rPr>
          <w:rFonts w:ascii="Times New Roman" w:hAnsi="Times New Roman" w:cs="Times New Roman"/>
          <w:sz w:val="18"/>
          <w:szCs w:val="18"/>
        </w:rPr>
      </w:pPr>
    </w:p>
    <w:p w14:paraId="648D5C9C" w14:textId="77777777" w:rsidR="001D3D12" w:rsidRDefault="001D3D12" w:rsidP="00F43B84">
      <w:pPr>
        <w:tabs>
          <w:tab w:val="left" w:pos="2160"/>
        </w:tabs>
        <w:rPr>
          <w:rFonts w:ascii="Times New Roman" w:hAnsi="Times New Roman" w:cs="Times New Roman"/>
          <w:sz w:val="18"/>
          <w:szCs w:val="18"/>
        </w:rPr>
      </w:pPr>
    </w:p>
    <w:p w14:paraId="4C221D83" w14:textId="77777777" w:rsidR="001D3D12" w:rsidRDefault="001D3D12" w:rsidP="00F43B84">
      <w:pPr>
        <w:tabs>
          <w:tab w:val="left" w:pos="2160"/>
        </w:tabs>
        <w:rPr>
          <w:rFonts w:ascii="Times New Roman" w:hAnsi="Times New Roman" w:cs="Times New Roman"/>
          <w:sz w:val="18"/>
          <w:szCs w:val="18"/>
        </w:rPr>
      </w:pPr>
    </w:p>
    <w:p w14:paraId="60A2EA0A" w14:textId="77777777" w:rsidR="001D3D12" w:rsidRDefault="001D3D12" w:rsidP="00F43B84">
      <w:pPr>
        <w:tabs>
          <w:tab w:val="left" w:pos="2160"/>
        </w:tabs>
        <w:rPr>
          <w:rFonts w:ascii="Times New Roman" w:hAnsi="Times New Roman" w:cs="Times New Roman"/>
          <w:sz w:val="18"/>
          <w:szCs w:val="18"/>
        </w:rPr>
      </w:pPr>
    </w:p>
    <w:p w14:paraId="4D0BE491" w14:textId="77777777" w:rsidR="001D3D12" w:rsidRDefault="001D3D12" w:rsidP="00F43B84">
      <w:pPr>
        <w:tabs>
          <w:tab w:val="left" w:pos="2160"/>
        </w:tabs>
        <w:rPr>
          <w:rFonts w:ascii="Times New Roman" w:hAnsi="Times New Roman" w:cs="Times New Roman"/>
          <w:sz w:val="18"/>
          <w:szCs w:val="18"/>
        </w:rPr>
      </w:pPr>
    </w:p>
    <w:p w14:paraId="7DC4D9EB" w14:textId="77777777" w:rsidR="001D3D12" w:rsidRDefault="001D3D12" w:rsidP="00F43B84">
      <w:pPr>
        <w:tabs>
          <w:tab w:val="left" w:pos="2160"/>
        </w:tabs>
        <w:rPr>
          <w:rFonts w:ascii="Times New Roman" w:hAnsi="Times New Roman" w:cs="Times New Roman"/>
          <w:sz w:val="18"/>
          <w:szCs w:val="18"/>
        </w:rPr>
      </w:pPr>
    </w:p>
    <w:p w14:paraId="1EA2946E" w14:textId="77777777" w:rsidR="001D3D12" w:rsidRDefault="001D3D12" w:rsidP="00F43B84">
      <w:pPr>
        <w:tabs>
          <w:tab w:val="left" w:pos="2160"/>
        </w:tabs>
        <w:rPr>
          <w:rFonts w:ascii="Times New Roman" w:hAnsi="Times New Roman" w:cs="Times New Roman"/>
          <w:sz w:val="18"/>
          <w:szCs w:val="18"/>
        </w:rPr>
      </w:pPr>
    </w:p>
    <w:p w14:paraId="4D33E37C" w14:textId="77777777" w:rsidR="001D3D12" w:rsidRDefault="001D3D12" w:rsidP="00F43B84">
      <w:pPr>
        <w:tabs>
          <w:tab w:val="left" w:pos="2160"/>
        </w:tabs>
        <w:rPr>
          <w:rFonts w:ascii="Times New Roman" w:hAnsi="Times New Roman" w:cs="Times New Roman"/>
          <w:sz w:val="18"/>
          <w:szCs w:val="18"/>
        </w:rPr>
      </w:pPr>
    </w:p>
    <w:p w14:paraId="6A41DBA0" w14:textId="77777777" w:rsidR="001D3D12" w:rsidRDefault="001D3D12" w:rsidP="00F43B84">
      <w:pPr>
        <w:tabs>
          <w:tab w:val="left" w:pos="2160"/>
        </w:tabs>
        <w:rPr>
          <w:rFonts w:ascii="Times New Roman" w:hAnsi="Times New Roman" w:cs="Times New Roman"/>
          <w:sz w:val="18"/>
          <w:szCs w:val="18"/>
        </w:rPr>
      </w:pPr>
    </w:p>
    <w:p w14:paraId="62BDF314" w14:textId="77777777" w:rsidR="001D3D12" w:rsidRDefault="001D3D12" w:rsidP="00F43B84">
      <w:pPr>
        <w:tabs>
          <w:tab w:val="left" w:pos="2160"/>
        </w:tabs>
        <w:rPr>
          <w:rFonts w:ascii="Times New Roman" w:hAnsi="Times New Roman" w:cs="Times New Roman"/>
          <w:sz w:val="18"/>
          <w:szCs w:val="18"/>
        </w:rPr>
      </w:pPr>
    </w:p>
    <w:p w14:paraId="5D3F9EB3" w14:textId="77777777" w:rsidR="001D3D12" w:rsidRDefault="001D3D12" w:rsidP="00F43B84">
      <w:pPr>
        <w:tabs>
          <w:tab w:val="left" w:pos="2160"/>
        </w:tabs>
        <w:rPr>
          <w:rFonts w:ascii="Times New Roman" w:hAnsi="Times New Roman" w:cs="Times New Roman"/>
          <w:sz w:val="18"/>
          <w:szCs w:val="18"/>
        </w:rPr>
      </w:pPr>
    </w:p>
    <w:p w14:paraId="6F258462" w14:textId="3F1D6A7F" w:rsidR="001D3D12" w:rsidRDefault="00704B29" w:rsidP="00F43B84">
      <w:pPr>
        <w:tabs>
          <w:tab w:val="left" w:pos="2160"/>
        </w:tabs>
        <w:rPr>
          <w:rFonts w:ascii="Times New Roman" w:hAnsi="Times New Roman" w:cs="Times New Roman"/>
          <w:sz w:val="18"/>
          <w:szCs w:val="18"/>
        </w:rPr>
      </w:pPr>
      <w:r>
        <w:rPr>
          <w:rFonts w:ascii="Times New Roman" w:hAnsi="Times New Roman"/>
          <w:color w:val="auto"/>
          <w:kern w:val="0"/>
          <w:sz w:val="24"/>
          <w:szCs w:val="24"/>
        </w:rPr>
        <w:pict w14:anchorId="153F794E">
          <v:shape id="_x0000_s1088" type="#_x0000_t136" style="position:absolute;margin-left:1.55pt;margin-top:-40.1pt;width:492.05pt;height:74.65pt;z-index:251646976;mso-wrap-distance-left:2.88pt;mso-wrap-distance-top:2.88pt;mso-wrap-distance-right:2.88pt;mso-wrap-distance-bottom:2.88pt" fillcolor="#00b0f0" strokecolor="#036" strokeweight=".07pt" o:cliptowrap="t">
            <v:stroke opacity="39322f">
              <o:left v:ext="view" color="#fc0"/>
              <o:top v:ext="view" color="#fc0"/>
              <o:right v:ext="view" color="#fc0"/>
              <o:bottom v:ext="view" color="#fc0"/>
              <o:column v:ext="view" color="#fc0"/>
            </v:stroke>
            <v:shadow on="t" color="#548dd4" opacity="52429f" offset="0,1pt" offset2="-4pt,-2pt"/>
            <v:textpath style="font-family:&quot;Harrington&quot;;font-weight:bold;v-text-kern:t" trim="t" fitpath="t" string="Corona tijd"/>
          </v:shape>
        </w:pict>
      </w:r>
    </w:p>
    <w:p w14:paraId="01E6758E" w14:textId="77777777" w:rsidR="001D3D12" w:rsidRDefault="001D3D12" w:rsidP="00F43B84">
      <w:pPr>
        <w:tabs>
          <w:tab w:val="left" w:pos="2160"/>
        </w:tabs>
        <w:rPr>
          <w:rFonts w:ascii="Times New Roman" w:hAnsi="Times New Roman" w:cs="Times New Roman"/>
          <w:sz w:val="18"/>
          <w:szCs w:val="18"/>
        </w:rPr>
      </w:pPr>
    </w:p>
    <w:p w14:paraId="6DABF29E" w14:textId="77777777" w:rsidR="001D3D12" w:rsidRDefault="001D3D12" w:rsidP="00F43B84">
      <w:pPr>
        <w:tabs>
          <w:tab w:val="left" w:pos="2160"/>
        </w:tabs>
        <w:rPr>
          <w:rFonts w:ascii="Times New Roman" w:hAnsi="Times New Roman" w:cs="Times New Roman"/>
          <w:sz w:val="18"/>
          <w:szCs w:val="18"/>
        </w:rPr>
      </w:pPr>
    </w:p>
    <w:tbl>
      <w:tblPr>
        <w:tblpPr w:leftFromText="141" w:rightFromText="141" w:vertAnchor="text" w:horzAnchor="page" w:tblpX="852" w:tblpY="-80"/>
        <w:tblOverlap w:val="never"/>
        <w:tblW w:w="10029" w:type="dxa"/>
        <w:tblCellMar>
          <w:left w:w="0" w:type="dxa"/>
          <w:right w:w="0" w:type="dxa"/>
        </w:tblCellMar>
        <w:tblLook w:val="04A0" w:firstRow="1" w:lastRow="0" w:firstColumn="1" w:lastColumn="0" w:noHBand="0" w:noVBand="1"/>
      </w:tblPr>
      <w:tblGrid>
        <w:gridCol w:w="10029"/>
      </w:tblGrid>
      <w:tr w:rsidR="00AF4D98" w:rsidRPr="00C10918" w14:paraId="693C5DBD" w14:textId="77777777" w:rsidTr="00AF4D98">
        <w:trPr>
          <w:trHeight w:val="1154"/>
        </w:trPr>
        <w:tc>
          <w:tcPr>
            <w:tcW w:w="10029" w:type="dxa"/>
            <w:tcBorders>
              <w:bottom w:val="single" w:sz="4" w:space="0" w:color="003366"/>
            </w:tcBorders>
            <w:tcMar>
              <w:top w:w="58" w:type="dxa"/>
              <w:left w:w="58" w:type="dxa"/>
              <w:bottom w:w="58" w:type="dxa"/>
              <w:right w:w="58" w:type="dxa"/>
            </w:tcMar>
            <w:hideMark/>
          </w:tcPr>
          <w:p w14:paraId="04AA5A17" w14:textId="77777777" w:rsidR="00AF4D98" w:rsidRPr="00C10918" w:rsidRDefault="00AF4D98" w:rsidP="00AF4D98">
            <w:pPr>
              <w:rPr>
                <w:color w:val="003366"/>
                <w:sz w:val="36"/>
                <w:szCs w:val="36"/>
              </w:rPr>
            </w:pPr>
            <w:r w:rsidRPr="00C10918">
              <w:rPr>
                <w:color w:val="003366"/>
                <w:sz w:val="36"/>
                <w:szCs w:val="36"/>
              </w:rPr>
              <w:t>Het stomste aan thuiszitten is</w:t>
            </w:r>
          </w:p>
          <w:p w14:paraId="164ED48A" w14:textId="77777777" w:rsidR="00AF4D98" w:rsidRPr="00C10918" w:rsidRDefault="00AF4D98" w:rsidP="00AF4D98">
            <w:pPr>
              <w:rPr>
                <w:color w:val="003366"/>
                <w:sz w:val="36"/>
                <w:szCs w:val="36"/>
              </w:rPr>
            </w:pPr>
            <w:r w:rsidRPr="00C10918">
              <w:rPr>
                <w:color w:val="003366"/>
                <w:sz w:val="36"/>
                <w:szCs w:val="36"/>
              </w:rPr>
              <w:t>:</w:t>
            </w:r>
          </w:p>
        </w:tc>
      </w:tr>
      <w:tr w:rsidR="00AF4D98" w:rsidRPr="00C10918" w14:paraId="4904325B" w14:textId="77777777" w:rsidTr="00AF4D98">
        <w:trPr>
          <w:trHeight w:val="1211"/>
        </w:trPr>
        <w:tc>
          <w:tcPr>
            <w:tcW w:w="10029" w:type="dxa"/>
            <w:tcBorders>
              <w:top w:val="single" w:sz="4" w:space="0" w:color="003366"/>
              <w:bottom w:val="single" w:sz="4" w:space="0" w:color="003366"/>
            </w:tcBorders>
            <w:tcMar>
              <w:top w:w="58" w:type="dxa"/>
              <w:left w:w="58" w:type="dxa"/>
              <w:bottom w:w="58" w:type="dxa"/>
              <w:right w:w="58" w:type="dxa"/>
            </w:tcMar>
            <w:hideMark/>
          </w:tcPr>
          <w:p w14:paraId="4BE510EC" w14:textId="77777777" w:rsidR="00AF4D98" w:rsidRPr="00C10918" w:rsidRDefault="00AF4D98" w:rsidP="00AF4D98">
            <w:pPr>
              <w:rPr>
                <w:color w:val="003366"/>
                <w:sz w:val="36"/>
                <w:szCs w:val="36"/>
              </w:rPr>
            </w:pPr>
            <w:r w:rsidRPr="00C10918">
              <w:rPr>
                <w:color w:val="003366"/>
                <w:sz w:val="36"/>
                <w:szCs w:val="36"/>
              </w:rPr>
              <w:t>Het leukste aan thuiszitten is</w:t>
            </w:r>
          </w:p>
          <w:p w14:paraId="2DC711D7" w14:textId="77777777" w:rsidR="00AF4D98" w:rsidRPr="00C10918" w:rsidRDefault="00AF4D98" w:rsidP="00AF4D98">
            <w:pPr>
              <w:rPr>
                <w:color w:val="003366"/>
                <w:sz w:val="36"/>
                <w:szCs w:val="36"/>
              </w:rPr>
            </w:pPr>
            <w:r w:rsidRPr="00C10918">
              <w:rPr>
                <w:color w:val="003366"/>
                <w:sz w:val="36"/>
                <w:szCs w:val="36"/>
              </w:rPr>
              <w:t>:</w:t>
            </w:r>
          </w:p>
        </w:tc>
      </w:tr>
      <w:tr w:rsidR="00AF4D98" w:rsidRPr="00C10918" w14:paraId="23D0E444" w14:textId="77777777" w:rsidTr="00AF4D98">
        <w:trPr>
          <w:trHeight w:val="1240"/>
        </w:trPr>
        <w:tc>
          <w:tcPr>
            <w:tcW w:w="10029" w:type="dxa"/>
            <w:tcBorders>
              <w:top w:val="single" w:sz="4" w:space="0" w:color="003366"/>
              <w:bottom w:val="single" w:sz="4" w:space="0" w:color="003366"/>
            </w:tcBorders>
            <w:tcMar>
              <w:top w:w="58" w:type="dxa"/>
              <w:left w:w="58" w:type="dxa"/>
              <w:bottom w:w="58" w:type="dxa"/>
              <w:right w:w="58" w:type="dxa"/>
            </w:tcMar>
            <w:hideMark/>
          </w:tcPr>
          <w:p w14:paraId="410CB150" w14:textId="77777777" w:rsidR="00AF4D98" w:rsidRPr="00C10918" w:rsidRDefault="00AF4D98" w:rsidP="00AF4D98">
            <w:pPr>
              <w:rPr>
                <w:color w:val="003366"/>
                <w:sz w:val="36"/>
                <w:szCs w:val="36"/>
              </w:rPr>
            </w:pPr>
            <w:r w:rsidRPr="00C10918">
              <w:rPr>
                <w:color w:val="003366"/>
                <w:sz w:val="36"/>
                <w:szCs w:val="36"/>
              </w:rPr>
              <w:t>Zodra de quarantaine voorbij is ga ik</w:t>
            </w:r>
          </w:p>
          <w:p w14:paraId="1EFB2541" w14:textId="77777777" w:rsidR="00AF4D98" w:rsidRPr="00C10918" w:rsidRDefault="00AF4D98" w:rsidP="00AF4D98">
            <w:pPr>
              <w:rPr>
                <w:color w:val="003366"/>
                <w:sz w:val="36"/>
                <w:szCs w:val="36"/>
              </w:rPr>
            </w:pPr>
            <w:r w:rsidRPr="00C10918">
              <w:rPr>
                <w:color w:val="003366"/>
                <w:sz w:val="36"/>
                <w:szCs w:val="36"/>
              </w:rPr>
              <w:t>:</w:t>
            </w:r>
          </w:p>
        </w:tc>
      </w:tr>
      <w:tr w:rsidR="00AF4D98" w:rsidRPr="00C10918" w14:paraId="067DB3EF" w14:textId="77777777" w:rsidTr="00AF4D98">
        <w:trPr>
          <w:trHeight w:val="1240"/>
        </w:trPr>
        <w:tc>
          <w:tcPr>
            <w:tcW w:w="10029" w:type="dxa"/>
            <w:tcBorders>
              <w:top w:val="single" w:sz="4" w:space="0" w:color="003366"/>
              <w:bottom w:val="single" w:sz="4" w:space="0" w:color="003366"/>
            </w:tcBorders>
            <w:tcMar>
              <w:top w:w="58" w:type="dxa"/>
              <w:left w:w="58" w:type="dxa"/>
              <w:bottom w:w="58" w:type="dxa"/>
              <w:right w:w="58" w:type="dxa"/>
            </w:tcMar>
            <w:hideMark/>
          </w:tcPr>
          <w:p w14:paraId="1FD1BA47" w14:textId="77777777" w:rsidR="00AF4D98" w:rsidRPr="00C10918" w:rsidRDefault="00AF4D98" w:rsidP="00AF4D98">
            <w:pPr>
              <w:rPr>
                <w:color w:val="003366"/>
                <w:sz w:val="36"/>
                <w:szCs w:val="36"/>
              </w:rPr>
            </w:pPr>
            <w:r w:rsidRPr="00C10918">
              <w:rPr>
                <w:color w:val="003366"/>
                <w:sz w:val="36"/>
                <w:szCs w:val="36"/>
              </w:rPr>
              <w:t>De laatste plek waar ik was die nu is gesloten</w:t>
            </w:r>
          </w:p>
          <w:p w14:paraId="4BE40AC3" w14:textId="77777777" w:rsidR="00AF4D98" w:rsidRPr="00C10918" w:rsidRDefault="00AF4D98" w:rsidP="00AF4D98">
            <w:pPr>
              <w:rPr>
                <w:color w:val="003366"/>
                <w:sz w:val="36"/>
                <w:szCs w:val="36"/>
              </w:rPr>
            </w:pPr>
            <w:r w:rsidRPr="00C10918">
              <w:rPr>
                <w:color w:val="003366"/>
                <w:sz w:val="36"/>
                <w:szCs w:val="36"/>
              </w:rPr>
              <w:t>:</w:t>
            </w:r>
          </w:p>
        </w:tc>
      </w:tr>
    </w:tbl>
    <w:p w14:paraId="7FF5BF03" w14:textId="03B65AD3" w:rsidR="001D3D12" w:rsidRDefault="00704B29" w:rsidP="00F43B84">
      <w:pPr>
        <w:tabs>
          <w:tab w:val="left" w:pos="2160"/>
        </w:tabs>
        <w:rPr>
          <w:rFonts w:ascii="Times New Roman" w:hAnsi="Times New Roman" w:cs="Times New Roman"/>
          <w:sz w:val="18"/>
          <w:szCs w:val="18"/>
        </w:rPr>
      </w:pPr>
      <w:r>
        <w:rPr>
          <w:noProof/>
        </w:rPr>
        <w:pict w14:anchorId="369D1FE1">
          <v:shape id="_x0000_s1090" type="#_x0000_t75" style="position:absolute;margin-left:.3pt;margin-top:13.45pt;width:420.85pt;height:344.9pt;z-index:-251630592;mso-position-horizontal:absolute;mso-position-horizontal-relative:text;mso-position-vertical:absolute;mso-position-vertical-relative:text;mso-width-relative:page;mso-height-relative:page" wrapcoords="-43 0 -43 21547 21600 21547 21600 0 -43 0">
            <v:imagedata r:id="rId42" o:title="Afbeelding39"/>
            <w10:wrap type="tight"/>
          </v:shape>
        </w:pict>
      </w:r>
    </w:p>
    <w:p w14:paraId="5575C7D2" w14:textId="700C5D5D" w:rsidR="001D3D12" w:rsidRDefault="00704B29" w:rsidP="00F43B84">
      <w:pPr>
        <w:tabs>
          <w:tab w:val="left" w:pos="2160"/>
        </w:tabs>
        <w:rPr>
          <w:rFonts w:ascii="Times New Roman" w:hAnsi="Times New Roman" w:cs="Times New Roman"/>
          <w:sz w:val="18"/>
          <w:szCs w:val="18"/>
        </w:rPr>
      </w:pPr>
      <w:r>
        <w:rPr>
          <w:noProof/>
        </w:rPr>
        <w:pict w14:anchorId="5F47B1AB">
          <v:shape id="_x0000_s1091" type="#_x0000_t75" style="position:absolute;margin-left:5.6pt;margin-top:7.65pt;width:78.85pt;height:104.3pt;rotation:508932fd;z-index:-251629568;mso-position-horizontal-relative:text;mso-position-vertical-relative:text;mso-width-relative:page;mso-height-relative:page" wrapcoords="1671 0 716 90 -119 723 -119 20877 835 21510 1671 21510 19810 21510 20645 21510 21600 20877 21600 723 20765 90 19810 0 1671 0">
            <v:imagedata r:id="rId43" o:title="Afbeelding40"/>
            <w10:wrap type="tight"/>
          </v:shape>
        </w:pict>
      </w:r>
    </w:p>
    <w:p w14:paraId="3C1610A7" w14:textId="0A4E44C3" w:rsidR="001D3D12" w:rsidRDefault="001D3D12" w:rsidP="001D3D12">
      <w:pPr>
        <w:widowControl/>
        <w:overflowPunct/>
        <w:autoSpaceDE/>
        <w:autoSpaceDN/>
        <w:adjustRightInd/>
        <w:spacing w:after="0" w:line="240" w:lineRule="auto"/>
        <w:rPr>
          <w:rFonts w:ascii="Times New Roman" w:hAnsi="Times New Roman" w:cs="Times New Roman"/>
          <w:color w:val="auto"/>
          <w:kern w:val="0"/>
          <w:sz w:val="24"/>
          <w:szCs w:val="24"/>
        </w:rPr>
      </w:pPr>
    </w:p>
    <w:p w14:paraId="1400F512" w14:textId="2733A7BA" w:rsidR="001D3D12" w:rsidRDefault="001D3D12" w:rsidP="00F43B84">
      <w:pPr>
        <w:tabs>
          <w:tab w:val="left" w:pos="2160"/>
        </w:tabs>
        <w:rPr>
          <w:rFonts w:ascii="Times New Roman" w:hAnsi="Times New Roman" w:cs="Times New Roman"/>
          <w:sz w:val="18"/>
          <w:szCs w:val="18"/>
        </w:rPr>
      </w:pPr>
    </w:p>
    <w:p w14:paraId="6D3FB810" w14:textId="356D95B6" w:rsidR="001D3D12" w:rsidRDefault="00704B29" w:rsidP="00F43B84">
      <w:pPr>
        <w:tabs>
          <w:tab w:val="left" w:pos="2160"/>
        </w:tabs>
        <w:rPr>
          <w:rFonts w:ascii="Times New Roman" w:hAnsi="Times New Roman" w:cs="Times New Roman"/>
          <w:sz w:val="18"/>
          <w:szCs w:val="18"/>
        </w:rPr>
      </w:pPr>
      <w:r>
        <w:rPr>
          <w:noProof/>
        </w:rPr>
        <w:pict w14:anchorId="74D33EB7">
          <v:shape id="_x0000_s1092" type="#_x0000_t75" style="position:absolute;margin-left:-2.05pt;margin-top:11.6pt;width:87.8pt;height:87.8pt;rotation:-549327fd;z-index:-251628544;mso-position-horizontal-relative:text;mso-position-vertical-relative:text;mso-width-relative:page;mso-height-relative:page" wrapcoords="1976 0 1712 2107 1317 6322 790 10537 395 14751 132 16859 -66 18966 -66 19493 2700 20020 5202 20085 18373 21534 18702 21534 19624 21534 19888 18966 20151 16859 20349 14751 20612 12644 20810 10537 21073 8429 21271 6322 21534 4215 21600 1976 4017 66 3161 0 1976 0">
            <v:imagedata r:id="rId44" o:title="Afbeelding41"/>
            <w10:wrap type="tight"/>
          </v:shape>
        </w:pict>
      </w:r>
    </w:p>
    <w:p w14:paraId="505BABC9" w14:textId="77777777" w:rsidR="001D3D12" w:rsidRDefault="001D3D12" w:rsidP="00F43B84">
      <w:pPr>
        <w:tabs>
          <w:tab w:val="left" w:pos="2160"/>
        </w:tabs>
        <w:rPr>
          <w:rFonts w:ascii="Times New Roman" w:hAnsi="Times New Roman" w:cs="Times New Roman"/>
          <w:sz w:val="18"/>
          <w:szCs w:val="18"/>
        </w:rPr>
      </w:pPr>
    </w:p>
    <w:p w14:paraId="36F72BE5" w14:textId="32065BAA" w:rsidR="001D3D12" w:rsidRDefault="00704B29" w:rsidP="00F43B84">
      <w:pPr>
        <w:tabs>
          <w:tab w:val="left" w:pos="2160"/>
        </w:tabs>
        <w:rPr>
          <w:rFonts w:ascii="Times New Roman" w:hAnsi="Times New Roman" w:cs="Times New Roman"/>
          <w:sz w:val="18"/>
          <w:szCs w:val="18"/>
        </w:rPr>
      </w:pPr>
      <w:r>
        <w:rPr>
          <w:rFonts w:ascii="Times New Roman" w:hAnsi="Times New Roman"/>
          <w:color w:val="auto"/>
          <w:kern w:val="0"/>
          <w:sz w:val="24"/>
          <w:szCs w:val="24"/>
        </w:rPr>
        <w:pict w14:anchorId="00BFB931">
          <v:shape id="_x0000_s1084" type="#_x0000_t136" style="position:absolute;margin-left:25.65pt;margin-top:-36.35pt;width:405pt;height:76.2pt;z-index:251643904;mso-wrap-distance-left:2.88pt;mso-wrap-distance-top:2.88pt;mso-wrap-distance-right:2.88pt;mso-wrap-distance-bottom:2.88pt" fillcolor="#00b0f0" strokecolor="#036" strokeweight=".07pt" o:cliptowrap="t">
            <v:stroke opacity="39322f">
              <o:left v:ext="view" color="#fc0"/>
              <o:top v:ext="view" color="#fc0"/>
              <o:right v:ext="view" color="#fc0"/>
              <o:bottom v:ext="view" color="#fc0"/>
              <o:column v:ext="view" color="#fc0"/>
            </v:stroke>
            <v:shadow on="t" color="#548dd4" opacity="52429f" offset="0,1pt" offset2="-4pt,-2pt"/>
            <v:textpath style="font-family:&quot;Harrington&quot;;font-weight:bold;v-text-kern:t" trim="t" fitpath="t" string="Nieuws"/>
          </v:shape>
        </w:pict>
      </w:r>
    </w:p>
    <w:p w14:paraId="26538765" w14:textId="2D2CFD83" w:rsidR="00C8464D" w:rsidRDefault="00C8464D" w:rsidP="00F43B84">
      <w:pPr>
        <w:tabs>
          <w:tab w:val="left" w:pos="2160"/>
        </w:tabs>
        <w:rPr>
          <w:rFonts w:ascii="Times New Roman" w:hAnsi="Times New Roman" w:cs="Times New Roman"/>
          <w:sz w:val="18"/>
          <w:szCs w:val="18"/>
        </w:rPr>
      </w:pPr>
    </w:p>
    <w:p w14:paraId="15898E60" w14:textId="5927C06E" w:rsidR="00C8464D" w:rsidRPr="001D3D12" w:rsidRDefault="00C8464D" w:rsidP="00F43B84">
      <w:pPr>
        <w:tabs>
          <w:tab w:val="left" w:pos="2160"/>
        </w:tabs>
        <w:rPr>
          <w:rFonts w:ascii="Times New Roman" w:hAnsi="Times New Roman" w:cs="Times New Roman"/>
          <w:sz w:val="16"/>
          <w:szCs w:val="16"/>
        </w:rPr>
      </w:pPr>
    </w:p>
    <w:p w14:paraId="7C90DD0A" w14:textId="77777777" w:rsidR="001D3D12" w:rsidRPr="001D3D12" w:rsidRDefault="001D3D12" w:rsidP="001D3D12">
      <w:pPr>
        <w:rPr>
          <w:rFonts w:cs="Times New Roman"/>
          <w:color w:val="003366"/>
          <w:sz w:val="32"/>
          <w:szCs w:val="32"/>
        </w:rPr>
      </w:pPr>
      <w:r w:rsidRPr="001D3D12">
        <w:rPr>
          <w:color w:val="003366"/>
          <w:sz w:val="32"/>
          <w:szCs w:val="32"/>
        </w:rPr>
        <w:t xml:space="preserve">Vrijwel al het nieuws gaat alleen nog maar over corona. Plaats hier een compleet krantenartikel of online nieuwsbericht (foto/knipsel/screenshot) met nieuws van vandaag, dat niets met corona te maken heeft! </w:t>
      </w:r>
    </w:p>
    <w:p w14:paraId="5C7CB9FF" w14:textId="37F86519" w:rsidR="001D3D12" w:rsidRDefault="001D3D12" w:rsidP="001D3D12">
      <w:r>
        <w:t> </w:t>
      </w:r>
    </w:p>
    <w:p w14:paraId="4F4B346B" w14:textId="4BB30230" w:rsidR="001D3D12" w:rsidRPr="001D3D12" w:rsidRDefault="001D3D12" w:rsidP="001D3D12">
      <w:pPr>
        <w:rPr>
          <w:sz w:val="24"/>
          <w:szCs w:val="20"/>
        </w:rPr>
      </w:pPr>
    </w:p>
    <w:p w14:paraId="13CFDDED" w14:textId="2D67D144" w:rsidR="00C8464D" w:rsidRDefault="00704B29" w:rsidP="00F43B84">
      <w:pPr>
        <w:tabs>
          <w:tab w:val="left" w:pos="2160"/>
        </w:tabs>
        <w:rPr>
          <w:rFonts w:ascii="Times New Roman" w:hAnsi="Times New Roman" w:cs="Times New Roman"/>
          <w:sz w:val="18"/>
          <w:szCs w:val="18"/>
        </w:rPr>
      </w:pPr>
      <w:r>
        <w:rPr>
          <w:noProof/>
        </w:rPr>
        <w:pict w14:anchorId="3B8FA0D1">
          <v:shape id="_x0000_s1085" type="#_x0000_t75" style="position:absolute;margin-left:105.75pt;margin-top:17.3pt;width:222.85pt;height:347.15pt;z-index:-251631616;mso-position-horizontal-relative:text;mso-position-vertical-relative:text;mso-width-relative:page;mso-height-relative:page" wrapcoords="10473 0 9309 373 9091 513 9164 746 8582 793 8436 933 8436 2799 8582 2986 9091 2986 9091 4479 8364 4712 7855 5132 5818 5832 4800 6298 4582 6438 4582 6718 4000 7138 3855 7278 3855 7464 3273 7604 3200 8211 2691 8397 2545 8537 2545 8957 1891 9284 1891 12689 1455 13109 1236 13343 1236 14509 2327 14929 3200 14929 3200 16048 3491 16422 3855 16422 4582 17168 4000 17355 3855 17495 3927 17914 1600 18148 509 18381 509 18987 2182 19407 3273 19454 3200 20154 3273 21180 4509 21553 5382 21553 10109 21553 12800 21553 16727 21180 16655 20900 17236 20714 17236 20340 16655 20154 16582 19407 16000 19407 16073 19221 15782 18987 14691 18661 15200 18661 16073 18194 16073 17168 16582 16422 16727 15629 16436 15302 16000 14929 16582 14789 16509 13949 16000 13436 15927 12036 16509 11943 16727 11710 16655 11197 17018 11197 20218 10450 20727 9984 20655 8957 21091 8957 21600 8537 21600 7604 21236 7464 21382 7278 20582 7091 18327 6625 17745 6298 16655 5971 17236 5971 17455 5738 17382 4479 17164 4152 16655 3732 16655 2239 15927 1493 16000 1260 15127 746 14618 746 14618 373 13964 0 10473 0">
            <v:imagedata r:id="rId45" o:title="Afbeelding38"/>
            <w10:wrap type="tight"/>
          </v:shape>
        </w:pict>
      </w:r>
    </w:p>
    <w:p w14:paraId="0AE39C71" w14:textId="58F54622" w:rsidR="00C8464D" w:rsidRDefault="00C8464D" w:rsidP="00F43B84">
      <w:pPr>
        <w:tabs>
          <w:tab w:val="left" w:pos="2160"/>
        </w:tabs>
        <w:rPr>
          <w:rFonts w:ascii="Times New Roman" w:hAnsi="Times New Roman" w:cs="Times New Roman"/>
          <w:sz w:val="18"/>
          <w:szCs w:val="18"/>
        </w:rPr>
      </w:pPr>
    </w:p>
    <w:p w14:paraId="54907133" w14:textId="44538C1E" w:rsidR="00C8464D" w:rsidRDefault="00C8464D" w:rsidP="00F43B84">
      <w:pPr>
        <w:tabs>
          <w:tab w:val="left" w:pos="2160"/>
        </w:tabs>
        <w:rPr>
          <w:rFonts w:ascii="Times New Roman" w:hAnsi="Times New Roman" w:cs="Times New Roman"/>
          <w:sz w:val="18"/>
          <w:szCs w:val="18"/>
        </w:rPr>
      </w:pPr>
    </w:p>
    <w:p w14:paraId="54332587" w14:textId="49338296" w:rsidR="00C8464D" w:rsidRDefault="00C8464D" w:rsidP="00F43B84">
      <w:pPr>
        <w:tabs>
          <w:tab w:val="left" w:pos="2160"/>
        </w:tabs>
        <w:rPr>
          <w:rFonts w:ascii="Times New Roman" w:hAnsi="Times New Roman" w:cs="Times New Roman"/>
          <w:sz w:val="18"/>
          <w:szCs w:val="18"/>
        </w:rPr>
      </w:pPr>
    </w:p>
    <w:p w14:paraId="58258676" w14:textId="32A45222" w:rsidR="00C8464D" w:rsidRDefault="00C8464D" w:rsidP="00F43B84">
      <w:pPr>
        <w:tabs>
          <w:tab w:val="left" w:pos="2160"/>
        </w:tabs>
        <w:rPr>
          <w:rFonts w:ascii="Times New Roman" w:hAnsi="Times New Roman" w:cs="Times New Roman"/>
          <w:sz w:val="18"/>
          <w:szCs w:val="18"/>
        </w:rPr>
      </w:pPr>
    </w:p>
    <w:p w14:paraId="64EFA017" w14:textId="57DD85F8" w:rsidR="00C8464D" w:rsidRDefault="00C8464D" w:rsidP="00F43B84">
      <w:pPr>
        <w:tabs>
          <w:tab w:val="left" w:pos="2160"/>
        </w:tabs>
        <w:rPr>
          <w:rFonts w:ascii="Times New Roman" w:hAnsi="Times New Roman" w:cs="Times New Roman"/>
          <w:sz w:val="18"/>
          <w:szCs w:val="18"/>
        </w:rPr>
      </w:pPr>
    </w:p>
    <w:p w14:paraId="68695F58" w14:textId="2D7BB485" w:rsidR="00C8464D" w:rsidRDefault="00C8464D" w:rsidP="00F43B84">
      <w:pPr>
        <w:tabs>
          <w:tab w:val="left" w:pos="2160"/>
        </w:tabs>
        <w:rPr>
          <w:rFonts w:ascii="Times New Roman" w:hAnsi="Times New Roman" w:cs="Times New Roman"/>
          <w:sz w:val="18"/>
          <w:szCs w:val="18"/>
        </w:rPr>
      </w:pPr>
    </w:p>
    <w:p w14:paraId="7DC92E53" w14:textId="2A032874" w:rsidR="00C8464D" w:rsidRDefault="00C8464D" w:rsidP="00F43B84">
      <w:pPr>
        <w:tabs>
          <w:tab w:val="left" w:pos="2160"/>
        </w:tabs>
        <w:rPr>
          <w:rFonts w:ascii="Times New Roman" w:hAnsi="Times New Roman" w:cs="Times New Roman"/>
          <w:sz w:val="18"/>
          <w:szCs w:val="18"/>
        </w:rPr>
      </w:pPr>
    </w:p>
    <w:p w14:paraId="5633BF2F" w14:textId="1A3A4E23" w:rsidR="00C8464D" w:rsidRDefault="00C8464D" w:rsidP="00F43B84">
      <w:pPr>
        <w:tabs>
          <w:tab w:val="left" w:pos="2160"/>
        </w:tabs>
        <w:rPr>
          <w:rFonts w:ascii="Times New Roman" w:hAnsi="Times New Roman" w:cs="Times New Roman"/>
          <w:sz w:val="18"/>
          <w:szCs w:val="18"/>
        </w:rPr>
      </w:pPr>
    </w:p>
    <w:p w14:paraId="49D442F2" w14:textId="6F191A86" w:rsidR="00C8464D" w:rsidRDefault="00C8464D" w:rsidP="00F43B84">
      <w:pPr>
        <w:tabs>
          <w:tab w:val="left" w:pos="2160"/>
        </w:tabs>
        <w:rPr>
          <w:rFonts w:ascii="Times New Roman" w:hAnsi="Times New Roman" w:cs="Times New Roman"/>
          <w:sz w:val="18"/>
          <w:szCs w:val="18"/>
        </w:rPr>
      </w:pPr>
    </w:p>
    <w:p w14:paraId="311B7400" w14:textId="053DFE71" w:rsidR="00C8464D" w:rsidRDefault="00C8464D" w:rsidP="00F43B84">
      <w:pPr>
        <w:tabs>
          <w:tab w:val="left" w:pos="2160"/>
        </w:tabs>
        <w:rPr>
          <w:rFonts w:ascii="Times New Roman" w:hAnsi="Times New Roman" w:cs="Times New Roman"/>
          <w:sz w:val="18"/>
          <w:szCs w:val="18"/>
        </w:rPr>
      </w:pPr>
    </w:p>
    <w:p w14:paraId="3656F1BE" w14:textId="4084E4CF" w:rsidR="00C8464D" w:rsidRDefault="00C8464D" w:rsidP="00F43B84">
      <w:pPr>
        <w:tabs>
          <w:tab w:val="left" w:pos="2160"/>
        </w:tabs>
        <w:rPr>
          <w:rFonts w:ascii="Times New Roman" w:hAnsi="Times New Roman" w:cs="Times New Roman"/>
          <w:sz w:val="18"/>
          <w:szCs w:val="18"/>
        </w:rPr>
      </w:pPr>
    </w:p>
    <w:p w14:paraId="454AAA6C" w14:textId="5C78C72D" w:rsidR="00C8464D" w:rsidRDefault="00C8464D" w:rsidP="00F43B84">
      <w:pPr>
        <w:tabs>
          <w:tab w:val="left" w:pos="2160"/>
        </w:tabs>
        <w:rPr>
          <w:rFonts w:ascii="Times New Roman" w:hAnsi="Times New Roman" w:cs="Times New Roman"/>
          <w:sz w:val="18"/>
          <w:szCs w:val="18"/>
        </w:rPr>
      </w:pPr>
    </w:p>
    <w:p w14:paraId="207DF04D" w14:textId="1A78837B" w:rsidR="00C8464D" w:rsidRDefault="00C8464D" w:rsidP="00F43B84">
      <w:pPr>
        <w:tabs>
          <w:tab w:val="left" w:pos="2160"/>
        </w:tabs>
        <w:rPr>
          <w:rFonts w:ascii="Times New Roman" w:hAnsi="Times New Roman" w:cs="Times New Roman"/>
          <w:sz w:val="18"/>
          <w:szCs w:val="18"/>
        </w:rPr>
      </w:pPr>
    </w:p>
    <w:p w14:paraId="1C58C06E" w14:textId="13DAFF06" w:rsidR="00C8464D" w:rsidRDefault="00C8464D" w:rsidP="00F43B84">
      <w:pPr>
        <w:tabs>
          <w:tab w:val="left" w:pos="2160"/>
        </w:tabs>
        <w:rPr>
          <w:rFonts w:ascii="Times New Roman" w:hAnsi="Times New Roman" w:cs="Times New Roman"/>
          <w:sz w:val="18"/>
          <w:szCs w:val="18"/>
        </w:rPr>
      </w:pPr>
    </w:p>
    <w:p w14:paraId="53765275" w14:textId="7D464511" w:rsidR="00C8464D" w:rsidRDefault="00C8464D" w:rsidP="00F43B84">
      <w:pPr>
        <w:tabs>
          <w:tab w:val="left" w:pos="2160"/>
        </w:tabs>
        <w:rPr>
          <w:rFonts w:ascii="Times New Roman" w:hAnsi="Times New Roman" w:cs="Times New Roman"/>
          <w:sz w:val="18"/>
          <w:szCs w:val="18"/>
        </w:rPr>
      </w:pPr>
    </w:p>
    <w:p w14:paraId="0BD492F7" w14:textId="7516D5E2" w:rsidR="00C8464D" w:rsidRDefault="00C8464D" w:rsidP="00F43B84">
      <w:pPr>
        <w:tabs>
          <w:tab w:val="left" w:pos="2160"/>
        </w:tabs>
        <w:rPr>
          <w:rFonts w:ascii="Times New Roman" w:hAnsi="Times New Roman" w:cs="Times New Roman"/>
          <w:sz w:val="18"/>
          <w:szCs w:val="18"/>
        </w:rPr>
      </w:pPr>
    </w:p>
    <w:p w14:paraId="08183C3C" w14:textId="24CB8A76" w:rsidR="00C8464D" w:rsidRDefault="00C8464D" w:rsidP="00F43B84">
      <w:pPr>
        <w:tabs>
          <w:tab w:val="left" w:pos="2160"/>
        </w:tabs>
        <w:rPr>
          <w:rFonts w:ascii="Times New Roman" w:hAnsi="Times New Roman" w:cs="Times New Roman"/>
          <w:sz w:val="18"/>
          <w:szCs w:val="18"/>
        </w:rPr>
      </w:pPr>
    </w:p>
    <w:p w14:paraId="2F8BA157" w14:textId="1AB96398" w:rsidR="00C8464D" w:rsidRDefault="00C8464D" w:rsidP="00F43B84">
      <w:pPr>
        <w:tabs>
          <w:tab w:val="left" w:pos="2160"/>
        </w:tabs>
        <w:rPr>
          <w:rFonts w:ascii="Times New Roman" w:hAnsi="Times New Roman" w:cs="Times New Roman"/>
          <w:sz w:val="18"/>
          <w:szCs w:val="18"/>
        </w:rPr>
      </w:pPr>
    </w:p>
    <w:p w14:paraId="552E81A7" w14:textId="7430CFC9" w:rsidR="00C8464D" w:rsidRDefault="00C8464D" w:rsidP="00F43B84">
      <w:pPr>
        <w:tabs>
          <w:tab w:val="left" w:pos="2160"/>
        </w:tabs>
        <w:rPr>
          <w:rFonts w:ascii="Times New Roman" w:hAnsi="Times New Roman" w:cs="Times New Roman"/>
          <w:sz w:val="18"/>
          <w:szCs w:val="18"/>
        </w:rPr>
      </w:pPr>
    </w:p>
    <w:p w14:paraId="0FA05659" w14:textId="151D3F6B" w:rsidR="00C8464D" w:rsidRDefault="00C8464D" w:rsidP="00F43B84">
      <w:pPr>
        <w:tabs>
          <w:tab w:val="left" w:pos="2160"/>
        </w:tabs>
        <w:rPr>
          <w:rFonts w:ascii="Times New Roman" w:hAnsi="Times New Roman" w:cs="Times New Roman"/>
          <w:sz w:val="18"/>
          <w:szCs w:val="18"/>
        </w:rPr>
      </w:pPr>
    </w:p>
    <w:p w14:paraId="1E16B05C" w14:textId="67786DA5" w:rsidR="00C8464D" w:rsidRDefault="00C8464D" w:rsidP="00F43B84">
      <w:pPr>
        <w:tabs>
          <w:tab w:val="left" w:pos="2160"/>
        </w:tabs>
        <w:rPr>
          <w:rFonts w:ascii="Times New Roman" w:hAnsi="Times New Roman" w:cs="Times New Roman"/>
          <w:sz w:val="18"/>
          <w:szCs w:val="18"/>
        </w:rPr>
      </w:pPr>
    </w:p>
    <w:p w14:paraId="121343F0" w14:textId="192E3CE4" w:rsidR="00C8464D" w:rsidRDefault="00C8464D" w:rsidP="00F43B84">
      <w:pPr>
        <w:tabs>
          <w:tab w:val="left" w:pos="2160"/>
        </w:tabs>
        <w:rPr>
          <w:rFonts w:ascii="Times New Roman" w:hAnsi="Times New Roman" w:cs="Times New Roman"/>
          <w:sz w:val="18"/>
          <w:szCs w:val="18"/>
        </w:rPr>
      </w:pPr>
    </w:p>
    <w:p w14:paraId="1B282E1F" w14:textId="6F7E2A29" w:rsidR="00C8464D" w:rsidRDefault="00C8464D" w:rsidP="00F43B84">
      <w:pPr>
        <w:tabs>
          <w:tab w:val="left" w:pos="2160"/>
        </w:tabs>
        <w:rPr>
          <w:rFonts w:ascii="Times New Roman" w:hAnsi="Times New Roman" w:cs="Times New Roman"/>
          <w:sz w:val="18"/>
          <w:szCs w:val="18"/>
        </w:rPr>
      </w:pPr>
    </w:p>
    <w:p w14:paraId="56244AFF" w14:textId="495E0C40" w:rsidR="00C8464D" w:rsidRDefault="00C8464D" w:rsidP="00F43B84">
      <w:pPr>
        <w:tabs>
          <w:tab w:val="left" w:pos="2160"/>
        </w:tabs>
        <w:rPr>
          <w:rFonts w:ascii="Times New Roman" w:hAnsi="Times New Roman" w:cs="Times New Roman"/>
          <w:sz w:val="18"/>
          <w:szCs w:val="18"/>
        </w:rPr>
      </w:pPr>
    </w:p>
    <w:p w14:paraId="3808D781" w14:textId="25507DEB" w:rsidR="00C8464D" w:rsidRDefault="00704B29" w:rsidP="00F43B84">
      <w:pPr>
        <w:tabs>
          <w:tab w:val="left" w:pos="2160"/>
        </w:tabs>
        <w:rPr>
          <w:rFonts w:ascii="Times New Roman" w:hAnsi="Times New Roman" w:cs="Times New Roman"/>
          <w:sz w:val="18"/>
          <w:szCs w:val="18"/>
        </w:rPr>
      </w:pPr>
      <w:r>
        <w:rPr>
          <w:rFonts w:ascii="Times New Roman" w:hAnsi="Times New Roman"/>
          <w:color w:val="auto"/>
          <w:kern w:val="0"/>
          <w:sz w:val="24"/>
          <w:szCs w:val="24"/>
        </w:rPr>
        <w:pict w14:anchorId="215DC4B8">
          <v:shape id="_x0000_s1093" type="#_x0000_t136" style="position:absolute;margin-left:26.55pt;margin-top:-41.8pt;width:405pt;height:69pt;z-index:251648000;mso-wrap-distance-left:2.88pt;mso-wrap-distance-top:2.88pt;mso-wrap-distance-right:2.88pt;mso-wrap-distance-bottom:2.88pt" fillcolor="#00b0f0" strokecolor="#036" strokeweight=".07pt" o:cliptowrap="t">
            <v:stroke opacity="39322f">
              <o:left v:ext="view" color="#fc0"/>
              <o:top v:ext="view" color="#fc0"/>
              <o:right v:ext="view" color="#fc0"/>
              <o:bottom v:ext="view" color="#fc0"/>
              <o:column v:ext="view" color="#fc0"/>
            </v:stroke>
            <v:shadow on="t" color="#548dd4" opacity="52429f" offset="0,1pt" offset2="-4pt,-2pt"/>
            <v:textpath style="font-family:&quot;Harrington&quot;;font-weight:bold;v-text-kern:t" trim="t" fitpath="t" string="Stamboom"/>
          </v:shape>
        </w:pict>
      </w:r>
    </w:p>
    <w:p w14:paraId="2B8C0DBC" w14:textId="36F7C13C" w:rsidR="00C8464D" w:rsidRDefault="00C8464D" w:rsidP="00F43B84">
      <w:pPr>
        <w:tabs>
          <w:tab w:val="left" w:pos="2160"/>
        </w:tabs>
        <w:rPr>
          <w:rFonts w:ascii="Times New Roman" w:hAnsi="Times New Roman" w:cs="Times New Roman"/>
          <w:sz w:val="18"/>
          <w:szCs w:val="18"/>
        </w:rPr>
      </w:pPr>
    </w:p>
    <w:p w14:paraId="59BCEFC4" w14:textId="77777777" w:rsidR="00C8464D" w:rsidRDefault="00C8464D" w:rsidP="00F43B84">
      <w:pPr>
        <w:tabs>
          <w:tab w:val="left" w:pos="2160"/>
        </w:tabs>
        <w:rPr>
          <w:rFonts w:ascii="Times New Roman" w:hAnsi="Times New Roman" w:cs="Times New Roman"/>
          <w:sz w:val="18"/>
          <w:szCs w:val="18"/>
        </w:rPr>
      </w:pPr>
    </w:p>
    <w:p w14:paraId="52C9F84A" w14:textId="3B59AEF7" w:rsidR="00AF4D98" w:rsidRPr="00AF4D98" w:rsidRDefault="00704B29" w:rsidP="00AF4D98">
      <w:pPr>
        <w:rPr>
          <w:rFonts w:cs="Times New Roman"/>
          <w:color w:val="003366"/>
          <w:sz w:val="32"/>
          <w:szCs w:val="32"/>
        </w:rPr>
      </w:pPr>
      <w:r>
        <w:rPr>
          <w:rFonts w:ascii="Times New Roman" w:hAnsi="Times New Roman"/>
          <w:color w:val="auto"/>
          <w:kern w:val="0"/>
          <w:sz w:val="24"/>
          <w:szCs w:val="24"/>
        </w:rPr>
        <w:pict w14:anchorId="5C9F5563">
          <v:rect id="_x0000_s1094" alt="♫De klas van Wim♫: Stamboom" style="position:absolute;margin-left:-46.85pt;margin-top:176.45pt;width:564pt;height:430.7pt;z-index:-251627520" o:preferrelative="t" wrapcoords="-54 -44 -54 21662 21627 21662 21627 -44 -54 -44" filled="f" stroked="f" o:clip="t" o:cliptowrap="t">
            <o:clippath o:v="m-54,-44r,21706l21627,21662r,-21706l-54,-44xe"/>
            <v:stroke joinstyle="round"/>
            <v:imagedata r:id="rId46" o:title="kraamkado_stamboom"/>
            <o:extrusion v:ext="view" backdepth="0" viewpoint="0,0" viewpointorigin="0,0" skewangle="0"/>
            <o:lock v:ext="edit" aspectratio="t"/>
            <w10:wrap type="tight"/>
          </v:rect>
        </w:pict>
      </w:r>
      <w:r w:rsidR="00AF4D98" w:rsidRPr="00AF4D98">
        <w:rPr>
          <w:color w:val="003366"/>
          <w:sz w:val="32"/>
          <w:szCs w:val="32"/>
        </w:rPr>
        <w:t xml:space="preserve">Hier kan je een stamboom van je familie maken. Door de quarantaine kunnen we onze familie buiten ons huis een tijdje niet zien, goeie reden om hen eens op te bellen! Want wat weet jij eigenlijk van je afkomst? Vraag je ouders je hierbij te helpen als dat kan, of een ander familielid. Bel vooral je opa of oma, want zij weten het meest. Vraag ook waar mensen geboren zijn. </w:t>
      </w:r>
      <w:r w:rsidR="00AF4D98" w:rsidRPr="00AF4D98">
        <w:rPr>
          <w:b/>
          <w:bCs/>
          <w:color w:val="003366"/>
          <w:sz w:val="32"/>
          <w:szCs w:val="32"/>
        </w:rPr>
        <w:t>Als je een vraag niet kan of wil beantwoorden is dat niet erg. Dan laat je hem gewoon leeg!</w:t>
      </w:r>
    </w:p>
    <w:p w14:paraId="29471589" w14:textId="7D5718A6" w:rsidR="00AF4D98" w:rsidRPr="00AF4D98" w:rsidRDefault="00704B29" w:rsidP="00AF4D98">
      <w:pPr>
        <w:rPr>
          <w:sz w:val="24"/>
          <w:szCs w:val="20"/>
        </w:rPr>
      </w:pPr>
      <w:r>
        <w:rPr>
          <w:rFonts w:ascii="Times New Roman" w:hAnsi="Times New Roman"/>
          <w:color w:val="auto"/>
          <w:kern w:val="0"/>
          <w:sz w:val="24"/>
          <w:szCs w:val="24"/>
        </w:rPr>
        <w:pict w14:anchorId="5EA3DBFE">
          <v:shape id="_x0000_s1095" type="#_x0000_t136" style="position:absolute;margin-left:11.9pt;margin-top:-40.1pt;width:405pt;height:69pt;z-index:251649024;mso-wrap-distance-left:2.88pt;mso-wrap-distance-top:2.88pt;mso-wrap-distance-right:2.88pt;mso-wrap-distance-bottom:2.88pt" fillcolor="#00b0f0" strokecolor="#036" strokeweight=".07pt" o:cliptowrap="t">
            <v:stroke opacity="39322f">
              <o:left v:ext="view" color="#fc0"/>
              <o:top v:ext="view" color="#fc0"/>
              <o:right v:ext="view" color="#fc0"/>
              <o:bottom v:ext="view" color="#fc0"/>
              <o:column v:ext="view" color="#fc0"/>
            </v:stroke>
            <v:shadow on="t" color="#548dd4" opacity="52429f" offset="0,1pt" offset2="-4pt,-2pt"/>
            <v:textpath style="font-family:&quot;Harrington&quot;;font-weight:bold;v-text-kern:t" trim="t" fitpath="t" string="Stamboom"/>
          </v:shape>
        </w:pict>
      </w:r>
      <w:r w:rsidR="00AF4D98">
        <w:t> </w:t>
      </w:r>
    </w:p>
    <w:p w14:paraId="0892C3AF" w14:textId="1DE2C38F" w:rsidR="00C8464D" w:rsidRDefault="00C8464D" w:rsidP="00F43B84">
      <w:pPr>
        <w:tabs>
          <w:tab w:val="left" w:pos="2160"/>
        </w:tabs>
        <w:rPr>
          <w:rFonts w:ascii="Times New Roman" w:hAnsi="Times New Roman" w:cs="Times New Roman"/>
          <w:sz w:val="18"/>
          <w:szCs w:val="18"/>
        </w:rPr>
      </w:pPr>
    </w:p>
    <w:tbl>
      <w:tblPr>
        <w:tblpPr w:leftFromText="141" w:rightFromText="141" w:vertAnchor="text" w:horzAnchor="margin" w:tblpXSpec="center" w:tblpY="549"/>
        <w:tblOverlap w:val="never"/>
        <w:tblW w:w="10250" w:type="dxa"/>
        <w:tblCellMar>
          <w:left w:w="0" w:type="dxa"/>
          <w:right w:w="0" w:type="dxa"/>
        </w:tblCellMar>
        <w:tblLook w:val="04A0" w:firstRow="1" w:lastRow="0" w:firstColumn="1" w:lastColumn="0" w:noHBand="0" w:noVBand="1"/>
      </w:tblPr>
      <w:tblGrid>
        <w:gridCol w:w="10250"/>
      </w:tblGrid>
      <w:tr w:rsidR="00452811" w:rsidRPr="00C10918" w14:paraId="0A6D9D7A" w14:textId="77777777" w:rsidTr="00452811">
        <w:trPr>
          <w:trHeight w:val="1283"/>
        </w:trPr>
        <w:tc>
          <w:tcPr>
            <w:tcW w:w="10250" w:type="dxa"/>
            <w:tcBorders>
              <w:bottom w:val="single" w:sz="8" w:space="0" w:color="003366"/>
            </w:tcBorders>
            <w:tcMar>
              <w:top w:w="58" w:type="dxa"/>
              <w:left w:w="58" w:type="dxa"/>
              <w:bottom w:w="58" w:type="dxa"/>
              <w:right w:w="58" w:type="dxa"/>
            </w:tcMar>
            <w:hideMark/>
          </w:tcPr>
          <w:p w14:paraId="090A2E23" w14:textId="77777777" w:rsidR="00452811" w:rsidRPr="00C10918" w:rsidRDefault="00452811" w:rsidP="00452811">
            <w:pPr>
              <w:rPr>
                <w:color w:val="003366"/>
                <w:sz w:val="44"/>
                <w:szCs w:val="44"/>
              </w:rPr>
            </w:pPr>
            <w:r w:rsidRPr="00C10918">
              <w:rPr>
                <w:color w:val="003366"/>
                <w:sz w:val="44"/>
                <w:szCs w:val="44"/>
              </w:rPr>
              <w:t>Wat zijn jouw namen?</w:t>
            </w:r>
          </w:p>
          <w:p w14:paraId="6698AE8F" w14:textId="77777777" w:rsidR="00452811" w:rsidRPr="00C10918" w:rsidRDefault="00452811" w:rsidP="00452811">
            <w:pPr>
              <w:rPr>
                <w:color w:val="003366"/>
                <w:sz w:val="40"/>
                <w:szCs w:val="40"/>
              </w:rPr>
            </w:pPr>
            <w:r w:rsidRPr="00C10918">
              <w:rPr>
                <w:color w:val="003366"/>
                <w:sz w:val="44"/>
                <w:szCs w:val="44"/>
              </w:rPr>
              <w:t>:</w:t>
            </w:r>
          </w:p>
        </w:tc>
      </w:tr>
      <w:tr w:rsidR="00452811" w:rsidRPr="00C10918" w14:paraId="33691495" w14:textId="77777777" w:rsidTr="00452811">
        <w:trPr>
          <w:trHeight w:val="1317"/>
        </w:trPr>
        <w:tc>
          <w:tcPr>
            <w:tcW w:w="10250" w:type="dxa"/>
            <w:tcBorders>
              <w:top w:val="single" w:sz="8" w:space="0" w:color="003366"/>
              <w:bottom w:val="single" w:sz="8" w:space="0" w:color="003366"/>
            </w:tcBorders>
            <w:tcMar>
              <w:top w:w="58" w:type="dxa"/>
              <w:left w:w="58" w:type="dxa"/>
              <w:bottom w:w="58" w:type="dxa"/>
              <w:right w:w="58" w:type="dxa"/>
            </w:tcMar>
            <w:hideMark/>
          </w:tcPr>
          <w:p w14:paraId="2A3F0D57" w14:textId="77777777" w:rsidR="00452811" w:rsidRPr="00C10918" w:rsidRDefault="00452811" w:rsidP="00452811">
            <w:pPr>
              <w:rPr>
                <w:color w:val="003366"/>
                <w:sz w:val="44"/>
                <w:szCs w:val="44"/>
              </w:rPr>
            </w:pPr>
            <w:r w:rsidRPr="00C10918">
              <w:rPr>
                <w:color w:val="003366"/>
                <w:sz w:val="44"/>
                <w:szCs w:val="44"/>
              </w:rPr>
              <w:t>En die van je broers/zussen?</w:t>
            </w:r>
          </w:p>
          <w:p w14:paraId="4FEF890A" w14:textId="77777777" w:rsidR="00452811" w:rsidRPr="00C10918" w:rsidRDefault="00452811" w:rsidP="00452811">
            <w:pPr>
              <w:rPr>
                <w:color w:val="003366"/>
                <w:sz w:val="44"/>
                <w:szCs w:val="44"/>
              </w:rPr>
            </w:pPr>
            <w:r w:rsidRPr="00C10918">
              <w:rPr>
                <w:color w:val="003366"/>
                <w:sz w:val="44"/>
                <w:szCs w:val="44"/>
              </w:rPr>
              <w:t>:</w:t>
            </w:r>
          </w:p>
        </w:tc>
      </w:tr>
      <w:tr w:rsidR="00452811" w:rsidRPr="00C10918" w14:paraId="0D6B0134" w14:textId="77777777" w:rsidTr="00452811">
        <w:trPr>
          <w:trHeight w:val="1286"/>
        </w:trPr>
        <w:tc>
          <w:tcPr>
            <w:tcW w:w="10250" w:type="dxa"/>
            <w:tcBorders>
              <w:top w:val="single" w:sz="8" w:space="0" w:color="003366"/>
              <w:bottom w:val="single" w:sz="8" w:space="0" w:color="003366"/>
            </w:tcBorders>
            <w:tcMar>
              <w:top w:w="58" w:type="dxa"/>
              <w:left w:w="58" w:type="dxa"/>
              <w:bottom w:w="58" w:type="dxa"/>
              <w:right w:w="58" w:type="dxa"/>
            </w:tcMar>
            <w:hideMark/>
          </w:tcPr>
          <w:p w14:paraId="61476AB3" w14:textId="77777777" w:rsidR="00452811" w:rsidRPr="00C10918" w:rsidRDefault="00452811" w:rsidP="00452811">
            <w:pPr>
              <w:rPr>
                <w:color w:val="003366"/>
                <w:sz w:val="44"/>
                <w:szCs w:val="44"/>
              </w:rPr>
            </w:pPr>
            <w:r w:rsidRPr="00C10918">
              <w:rPr>
                <w:color w:val="003366"/>
                <w:sz w:val="44"/>
                <w:szCs w:val="44"/>
              </w:rPr>
              <w:t>Waar zijn jullie geboren?</w:t>
            </w:r>
          </w:p>
          <w:p w14:paraId="0BD53550" w14:textId="77777777" w:rsidR="00452811" w:rsidRPr="00C10918" w:rsidRDefault="00452811" w:rsidP="00452811">
            <w:pPr>
              <w:rPr>
                <w:color w:val="003366"/>
                <w:sz w:val="44"/>
                <w:szCs w:val="44"/>
              </w:rPr>
            </w:pPr>
            <w:r w:rsidRPr="00C10918">
              <w:rPr>
                <w:color w:val="003366"/>
                <w:sz w:val="44"/>
                <w:szCs w:val="44"/>
              </w:rPr>
              <w:t>:</w:t>
            </w:r>
          </w:p>
        </w:tc>
      </w:tr>
      <w:tr w:rsidR="00452811" w:rsidRPr="00C10918" w14:paraId="6B61DA7B" w14:textId="77777777" w:rsidTr="00452811">
        <w:trPr>
          <w:trHeight w:val="2127"/>
        </w:trPr>
        <w:tc>
          <w:tcPr>
            <w:tcW w:w="10250" w:type="dxa"/>
            <w:tcBorders>
              <w:top w:val="single" w:sz="8" w:space="0" w:color="003366"/>
              <w:bottom w:val="single" w:sz="8" w:space="0" w:color="003366"/>
            </w:tcBorders>
            <w:tcMar>
              <w:top w:w="58" w:type="dxa"/>
              <w:left w:w="58" w:type="dxa"/>
              <w:bottom w:w="58" w:type="dxa"/>
              <w:right w:w="58" w:type="dxa"/>
            </w:tcMar>
            <w:hideMark/>
          </w:tcPr>
          <w:p w14:paraId="5D19D1C6" w14:textId="77777777" w:rsidR="00452811" w:rsidRPr="00C10918" w:rsidRDefault="00452811" w:rsidP="00452811">
            <w:pPr>
              <w:rPr>
                <w:color w:val="003366"/>
                <w:sz w:val="44"/>
                <w:szCs w:val="44"/>
              </w:rPr>
            </w:pPr>
            <w:r w:rsidRPr="00C10918">
              <w:rPr>
                <w:color w:val="003366"/>
                <w:sz w:val="44"/>
                <w:szCs w:val="44"/>
              </w:rPr>
              <w:t>Zijn jullie vernoemd? Naar wie?</w:t>
            </w:r>
          </w:p>
          <w:p w14:paraId="42918760" w14:textId="77777777" w:rsidR="00452811" w:rsidRPr="00C10918" w:rsidRDefault="00452811" w:rsidP="00452811">
            <w:pPr>
              <w:rPr>
                <w:color w:val="003366"/>
                <w:sz w:val="44"/>
                <w:szCs w:val="44"/>
              </w:rPr>
            </w:pPr>
            <w:r w:rsidRPr="00C10918">
              <w:rPr>
                <w:color w:val="003366"/>
                <w:sz w:val="44"/>
                <w:szCs w:val="44"/>
              </w:rPr>
              <w:t>:</w:t>
            </w:r>
          </w:p>
          <w:p w14:paraId="64033DAC" w14:textId="77777777" w:rsidR="00452811" w:rsidRPr="00C10918" w:rsidRDefault="00452811" w:rsidP="00452811">
            <w:pPr>
              <w:rPr>
                <w:color w:val="003366"/>
                <w:sz w:val="44"/>
                <w:szCs w:val="44"/>
              </w:rPr>
            </w:pPr>
            <w:r w:rsidRPr="00C10918">
              <w:rPr>
                <w:color w:val="003366"/>
                <w:sz w:val="44"/>
                <w:szCs w:val="44"/>
              </w:rPr>
              <w:t> </w:t>
            </w:r>
          </w:p>
        </w:tc>
      </w:tr>
      <w:tr w:rsidR="00452811" w:rsidRPr="00C10918" w14:paraId="1B0EA087" w14:textId="77777777" w:rsidTr="00452811">
        <w:trPr>
          <w:trHeight w:val="1479"/>
        </w:trPr>
        <w:tc>
          <w:tcPr>
            <w:tcW w:w="10250" w:type="dxa"/>
            <w:tcBorders>
              <w:top w:val="single" w:sz="8" w:space="0" w:color="003366"/>
              <w:bottom w:val="single" w:sz="8" w:space="0" w:color="003366"/>
            </w:tcBorders>
            <w:tcMar>
              <w:top w:w="58" w:type="dxa"/>
              <w:left w:w="58" w:type="dxa"/>
              <w:bottom w:w="58" w:type="dxa"/>
              <w:right w:w="58" w:type="dxa"/>
            </w:tcMar>
            <w:hideMark/>
          </w:tcPr>
          <w:p w14:paraId="24078936" w14:textId="77777777" w:rsidR="00452811" w:rsidRPr="00C10918" w:rsidRDefault="00452811" w:rsidP="00452811">
            <w:pPr>
              <w:rPr>
                <w:color w:val="003366"/>
                <w:sz w:val="44"/>
                <w:szCs w:val="44"/>
              </w:rPr>
            </w:pPr>
            <w:r w:rsidRPr="00C10918">
              <w:rPr>
                <w:color w:val="003366"/>
                <w:sz w:val="44"/>
                <w:szCs w:val="44"/>
              </w:rPr>
              <w:t>Wat zijn je moeders namen? Geboorteplaats?</w:t>
            </w:r>
          </w:p>
          <w:p w14:paraId="50279F14" w14:textId="77777777" w:rsidR="00452811" w:rsidRPr="00C10918" w:rsidRDefault="00452811" w:rsidP="00452811">
            <w:pPr>
              <w:rPr>
                <w:color w:val="003366"/>
                <w:sz w:val="44"/>
                <w:szCs w:val="44"/>
              </w:rPr>
            </w:pPr>
            <w:r w:rsidRPr="00C10918">
              <w:rPr>
                <w:color w:val="003366"/>
                <w:sz w:val="44"/>
                <w:szCs w:val="44"/>
              </w:rPr>
              <w:t>:</w:t>
            </w:r>
          </w:p>
        </w:tc>
      </w:tr>
      <w:tr w:rsidR="00452811" w:rsidRPr="00C10918" w14:paraId="7842DC16" w14:textId="77777777" w:rsidTr="00452811">
        <w:trPr>
          <w:trHeight w:val="1414"/>
        </w:trPr>
        <w:tc>
          <w:tcPr>
            <w:tcW w:w="10250" w:type="dxa"/>
            <w:tcBorders>
              <w:top w:val="single" w:sz="8" w:space="0" w:color="003366"/>
              <w:bottom w:val="single" w:sz="8" w:space="0" w:color="003366"/>
            </w:tcBorders>
            <w:tcMar>
              <w:top w:w="58" w:type="dxa"/>
              <w:left w:w="58" w:type="dxa"/>
              <w:bottom w:w="58" w:type="dxa"/>
              <w:right w:w="58" w:type="dxa"/>
            </w:tcMar>
            <w:hideMark/>
          </w:tcPr>
          <w:p w14:paraId="1B3121DA" w14:textId="77777777" w:rsidR="00452811" w:rsidRPr="00C10918" w:rsidRDefault="00452811" w:rsidP="00452811">
            <w:pPr>
              <w:rPr>
                <w:color w:val="003366"/>
                <w:sz w:val="44"/>
                <w:szCs w:val="44"/>
              </w:rPr>
            </w:pPr>
            <w:r w:rsidRPr="00C10918">
              <w:rPr>
                <w:color w:val="003366"/>
                <w:sz w:val="44"/>
                <w:szCs w:val="44"/>
              </w:rPr>
              <w:t>En die van je vader? Geboorteplaats?</w:t>
            </w:r>
          </w:p>
          <w:p w14:paraId="46EC749F" w14:textId="77777777" w:rsidR="00452811" w:rsidRPr="00C10918" w:rsidRDefault="00452811" w:rsidP="00452811">
            <w:pPr>
              <w:rPr>
                <w:color w:val="003366"/>
                <w:sz w:val="44"/>
                <w:szCs w:val="44"/>
              </w:rPr>
            </w:pPr>
            <w:r w:rsidRPr="00C10918">
              <w:rPr>
                <w:color w:val="003366"/>
                <w:sz w:val="44"/>
                <w:szCs w:val="44"/>
              </w:rPr>
              <w:t>:</w:t>
            </w:r>
          </w:p>
        </w:tc>
      </w:tr>
    </w:tbl>
    <w:p w14:paraId="1F74F86D" w14:textId="656B3F44" w:rsidR="001D3D12" w:rsidRDefault="001D3D12" w:rsidP="00F43B84">
      <w:pPr>
        <w:tabs>
          <w:tab w:val="left" w:pos="2160"/>
        </w:tabs>
        <w:rPr>
          <w:rFonts w:ascii="Times New Roman" w:hAnsi="Times New Roman" w:cs="Times New Roman"/>
          <w:sz w:val="18"/>
          <w:szCs w:val="18"/>
        </w:rPr>
      </w:pPr>
    </w:p>
    <w:p w14:paraId="5E671374" w14:textId="33623DBB" w:rsidR="001D3D12" w:rsidRDefault="001D3D12" w:rsidP="00F43B84">
      <w:pPr>
        <w:tabs>
          <w:tab w:val="left" w:pos="2160"/>
        </w:tabs>
        <w:rPr>
          <w:rFonts w:ascii="Times New Roman" w:hAnsi="Times New Roman" w:cs="Times New Roman"/>
          <w:sz w:val="18"/>
          <w:szCs w:val="18"/>
        </w:rPr>
      </w:pPr>
    </w:p>
    <w:p w14:paraId="5AE6FAAF" w14:textId="6A2BFDEA" w:rsidR="001D3D12" w:rsidRDefault="001D3D12" w:rsidP="00F43B84">
      <w:pPr>
        <w:tabs>
          <w:tab w:val="left" w:pos="2160"/>
        </w:tabs>
        <w:rPr>
          <w:rFonts w:ascii="Times New Roman" w:hAnsi="Times New Roman" w:cs="Times New Roman"/>
          <w:sz w:val="18"/>
          <w:szCs w:val="18"/>
        </w:rPr>
      </w:pPr>
    </w:p>
    <w:p w14:paraId="4817A5A6" w14:textId="77777777" w:rsidR="00AF4D98" w:rsidRDefault="00704B29" w:rsidP="00AF4D98">
      <w:pPr>
        <w:widowControl/>
        <w:overflowPunct/>
        <w:autoSpaceDE/>
        <w:autoSpaceDN/>
        <w:adjustRightInd/>
        <w:spacing w:after="0" w:line="240" w:lineRule="auto"/>
        <w:rPr>
          <w:rFonts w:ascii="Times New Roman" w:hAnsi="Times New Roman" w:cs="Times New Roman"/>
          <w:color w:val="auto"/>
          <w:kern w:val="0"/>
          <w:sz w:val="24"/>
          <w:szCs w:val="24"/>
        </w:rPr>
      </w:pPr>
      <w:r>
        <w:rPr>
          <w:rFonts w:ascii="Times New Roman" w:hAnsi="Times New Roman"/>
          <w:color w:val="auto"/>
          <w:kern w:val="0"/>
          <w:sz w:val="24"/>
          <w:szCs w:val="24"/>
        </w:rPr>
        <w:pict w14:anchorId="173ADC07">
          <v:shape id="_x0000_s1096" type="#_x0000_t201" style="position:absolute;margin-left:36pt;margin-top:189pt;width:512.5pt;height:445.3pt;z-index:251650048;mso-wrap-distance-left:2.88pt;mso-wrap-distance-top:2.88pt;mso-wrap-distance-right:2.88pt;mso-wrap-distance-bottom:2.88pt" stroked="f" strokecolor="#fc0" strokeweight="2pt" o:cliptowrap="t">
            <v:stroke>
              <o:left v:ext="view" color="#fc0" weight="0"/>
              <o:top v:ext="view" color="#fc0" weight="0"/>
              <o:right v:ext="view" color="#fc0" weight="0"/>
              <o:bottom v:ext="view" color="#fc0" weight="0"/>
              <o:column v:ext="view" color="#fc0"/>
            </v:stroke>
            <v:shadow color="#fc0"/>
            <v:textbox inset="0,0,0,0"/>
          </v:shape>
        </w:pict>
      </w:r>
    </w:p>
    <w:p w14:paraId="34B8DAE4" w14:textId="32B23159" w:rsidR="001D3D12" w:rsidRDefault="001D3D12" w:rsidP="00F43B84">
      <w:pPr>
        <w:tabs>
          <w:tab w:val="left" w:pos="2160"/>
        </w:tabs>
        <w:rPr>
          <w:rFonts w:ascii="Times New Roman" w:hAnsi="Times New Roman" w:cs="Times New Roman"/>
          <w:sz w:val="18"/>
          <w:szCs w:val="18"/>
        </w:rPr>
      </w:pPr>
    </w:p>
    <w:p w14:paraId="791BF8F9" w14:textId="2E73282D" w:rsidR="001D3D12" w:rsidRDefault="00704B29" w:rsidP="00F43B84">
      <w:pPr>
        <w:tabs>
          <w:tab w:val="left" w:pos="2160"/>
        </w:tabs>
        <w:rPr>
          <w:rFonts w:ascii="Times New Roman" w:hAnsi="Times New Roman" w:cs="Times New Roman"/>
          <w:sz w:val="18"/>
          <w:szCs w:val="18"/>
        </w:rPr>
      </w:pPr>
      <w:r>
        <w:rPr>
          <w:rFonts w:ascii="Times New Roman" w:hAnsi="Times New Roman" w:cs="Times New Roman"/>
          <w:noProof/>
          <w:sz w:val="18"/>
          <w:szCs w:val="18"/>
        </w:rPr>
        <w:pict w14:anchorId="5EA3DBFE">
          <v:shape id="_x0000_s1097" type="#_x0000_t136" style="position:absolute;margin-left:23.9pt;margin-top:-28.1pt;width:405pt;height:69pt;z-index:251651072;mso-wrap-distance-left:2.88pt;mso-wrap-distance-top:2.88pt;mso-wrap-distance-right:2.88pt;mso-wrap-distance-bottom:2.88pt" fillcolor="#00b0f0" strokecolor="#036" strokeweight=".07pt" o:cliptowrap="t">
            <v:stroke opacity="39322f">
              <o:left v:ext="view" color="#fc0"/>
              <o:top v:ext="view" color="#fc0"/>
              <o:right v:ext="view" color="#fc0"/>
              <o:bottom v:ext="view" color="#fc0"/>
              <o:column v:ext="view" color="#fc0"/>
            </v:stroke>
            <v:shadow on="t" color="#548dd4" opacity="52429f" offset="0,1pt" offset2="-4pt,-2pt"/>
            <v:textpath style="font-family:&quot;Harrington&quot;;font-weight:bold;v-text-kern:t" trim="t" fitpath="t" string="Stamboom"/>
          </v:shape>
        </w:pict>
      </w:r>
    </w:p>
    <w:p w14:paraId="3724A6B2" w14:textId="141BC1D9" w:rsidR="001D3D12" w:rsidRDefault="001D3D12" w:rsidP="00F43B84">
      <w:pPr>
        <w:tabs>
          <w:tab w:val="left" w:pos="2160"/>
        </w:tabs>
        <w:rPr>
          <w:rFonts w:ascii="Times New Roman" w:hAnsi="Times New Roman" w:cs="Times New Roman"/>
          <w:sz w:val="18"/>
          <w:szCs w:val="18"/>
        </w:rPr>
      </w:pPr>
    </w:p>
    <w:p w14:paraId="07E86ABE" w14:textId="7A53A461" w:rsidR="001D3D12" w:rsidRDefault="001D3D12" w:rsidP="00F43B84">
      <w:pPr>
        <w:tabs>
          <w:tab w:val="left" w:pos="2160"/>
        </w:tabs>
        <w:rPr>
          <w:rFonts w:ascii="Times New Roman" w:hAnsi="Times New Roman" w:cs="Times New Roman"/>
          <w:sz w:val="18"/>
          <w:szCs w:val="18"/>
        </w:rPr>
      </w:pPr>
    </w:p>
    <w:p w14:paraId="75D627A1" w14:textId="33BB3836" w:rsidR="001D3D12" w:rsidRDefault="001D3D12" w:rsidP="00F43B84">
      <w:pPr>
        <w:tabs>
          <w:tab w:val="left" w:pos="2160"/>
        </w:tabs>
        <w:rPr>
          <w:rFonts w:ascii="Times New Roman" w:hAnsi="Times New Roman" w:cs="Times New Roman"/>
          <w:sz w:val="18"/>
          <w:szCs w:val="18"/>
        </w:rPr>
      </w:pPr>
    </w:p>
    <w:tbl>
      <w:tblPr>
        <w:tblpPr w:leftFromText="141" w:rightFromText="141" w:vertAnchor="text" w:horzAnchor="margin" w:tblpXSpec="center" w:tblpY="155"/>
        <w:tblOverlap w:val="never"/>
        <w:tblW w:w="10822" w:type="dxa"/>
        <w:tblCellMar>
          <w:left w:w="0" w:type="dxa"/>
          <w:right w:w="0" w:type="dxa"/>
        </w:tblCellMar>
        <w:tblLook w:val="04A0" w:firstRow="1" w:lastRow="0" w:firstColumn="1" w:lastColumn="0" w:noHBand="0" w:noVBand="1"/>
      </w:tblPr>
      <w:tblGrid>
        <w:gridCol w:w="10822"/>
      </w:tblGrid>
      <w:tr w:rsidR="00452811" w:rsidRPr="00C10918" w14:paraId="5ED10FC8" w14:textId="77777777" w:rsidTr="00452811">
        <w:trPr>
          <w:trHeight w:val="439"/>
        </w:trPr>
        <w:tc>
          <w:tcPr>
            <w:tcW w:w="10822" w:type="dxa"/>
            <w:tcBorders>
              <w:bottom w:val="single" w:sz="8" w:space="0" w:color="003366"/>
            </w:tcBorders>
            <w:tcMar>
              <w:top w:w="58" w:type="dxa"/>
              <w:left w:w="58" w:type="dxa"/>
              <w:bottom w:w="58" w:type="dxa"/>
              <w:right w:w="58" w:type="dxa"/>
            </w:tcMar>
            <w:hideMark/>
          </w:tcPr>
          <w:p w14:paraId="786CF3BC" w14:textId="77777777" w:rsidR="00452811" w:rsidRPr="00C10918" w:rsidRDefault="00452811" w:rsidP="00452811">
            <w:pPr>
              <w:rPr>
                <w:color w:val="003366"/>
                <w:sz w:val="36"/>
                <w:szCs w:val="36"/>
              </w:rPr>
            </w:pPr>
            <w:r w:rsidRPr="00C10918">
              <w:rPr>
                <w:color w:val="003366"/>
                <w:sz w:val="36"/>
                <w:szCs w:val="36"/>
              </w:rPr>
              <w:t>Wat zijn de namen van je moeders ouders?</w:t>
            </w:r>
          </w:p>
          <w:p w14:paraId="06CF6E8F" w14:textId="77777777" w:rsidR="00452811" w:rsidRPr="00C10918" w:rsidRDefault="00452811" w:rsidP="00452811">
            <w:pPr>
              <w:rPr>
                <w:color w:val="003366"/>
                <w:sz w:val="36"/>
                <w:szCs w:val="36"/>
              </w:rPr>
            </w:pPr>
            <w:r w:rsidRPr="00C10918">
              <w:rPr>
                <w:color w:val="003366"/>
                <w:sz w:val="36"/>
                <w:szCs w:val="36"/>
              </w:rPr>
              <w:t>:</w:t>
            </w:r>
          </w:p>
        </w:tc>
      </w:tr>
      <w:tr w:rsidR="00452811" w:rsidRPr="00C10918" w14:paraId="24FEE40D" w14:textId="77777777" w:rsidTr="00452811">
        <w:trPr>
          <w:trHeight w:val="445"/>
        </w:trPr>
        <w:tc>
          <w:tcPr>
            <w:tcW w:w="10822" w:type="dxa"/>
            <w:tcBorders>
              <w:top w:val="single" w:sz="8" w:space="0" w:color="003366"/>
              <w:bottom w:val="single" w:sz="8" w:space="0" w:color="003366"/>
            </w:tcBorders>
            <w:tcMar>
              <w:top w:w="58" w:type="dxa"/>
              <w:left w:w="58" w:type="dxa"/>
              <w:bottom w:w="58" w:type="dxa"/>
              <w:right w:w="58" w:type="dxa"/>
            </w:tcMar>
            <w:hideMark/>
          </w:tcPr>
          <w:p w14:paraId="15574F77" w14:textId="77777777" w:rsidR="00452811" w:rsidRPr="00C10918" w:rsidRDefault="00452811" w:rsidP="00452811">
            <w:pPr>
              <w:rPr>
                <w:color w:val="003366"/>
                <w:sz w:val="36"/>
                <w:szCs w:val="36"/>
              </w:rPr>
            </w:pPr>
            <w:r w:rsidRPr="00C10918">
              <w:rPr>
                <w:color w:val="003366"/>
                <w:sz w:val="36"/>
                <w:szCs w:val="36"/>
              </w:rPr>
              <w:t>Wat zijn de namen van je vaders ouders?</w:t>
            </w:r>
          </w:p>
          <w:p w14:paraId="5190399C" w14:textId="77777777" w:rsidR="00452811" w:rsidRPr="00C10918" w:rsidRDefault="00452811" w:rsidP="00452811">
            <w:pPr>
              <w:rPr>
                <w:color w:val="003366"/>
                <w:sz w:val="36"/>
                <w:szCs w:val="36"/>
              </w:rPr>
            </w:pPr>
            <w:r w:rsidRPr="00C10918">
              <w:rPr>
                <w:color w:val="003366"/>
                <w:sz w:val="36"/>
                <w:szCs w:val="36"/>
              </w:rPr>
              <w:t>:</w:t>
            </w:r>
          </w:p>
        </w:tc>
      </w:tr>
      <w:tr w:rsidR="00452811" w:rsidRPr="00C10918" w14:paraId="1E32C878" w14:textId="77777777" w:rsidTr="00452811">
        <w:trPr>
          <w:trHeight w:val="1130"/>
        </w:trPr>
        <w:tc>
          <w:tcPr>
            <w:tcW w:w="10822" w:type="dxa"/>
            <w:tcBorders>
              <w:top w:val="single" w:sz="8" w:space="0" w:color="003366"/>
              <w:bottom w:val="single" w:sz="8" w:space="0" w:color="003366"/>
            </w:tcBorders>
            <w:tcMar>
              <w:top w:w="58" w:type="dxa"/>
              <w:left w:w="58" w:type="dxa"/>
              <w:bottom w:w="58" w:type="dxa"/>
              <w:right w:w="58" w:type="dxa"/>
            </w:tcMar>
            <w:hideMark/>
          </w:tcPr>
          <w:p w14:paraId="617F7A0C" w14:textId="77777777" w:rsidR="00452811" w:rsidRPr="00C10918" w:rsidRDefault="00452811" w:rsidP="00452811">
            <w:pPr>
              <w:rPr>
                <w:color w:val="003366"/>
                <w:sz w:val="36"/>
                <w:szCs w:val="36"/>
              </w:rPr>
            </w:pPr>
            <w:r w:rsidRPr="00C10918">
              <w:rPr>
                <w:color w:val="003366"/>
                <w:sz w:val="36"/>
                <w:szCs w:val="36"/>
              </w:rPr>
              <w:t>Hoe heten de broers/zussen van je moeder?</w:t>
            </w:r>
          </w:p>
          <w:p w14:paraId="727A0875" w14:textId="77777777" w:rsidR="00452811" w:rsidRPr="00C10918" w:rsidRDefault="00452811" w:rsidP="00452811">
            <w:pPr>
              <w:rPr>
                <w:color w:val="003366"/>
                <w:sz w:val="36"/>
                <w:szCs w:val="36"/>
              </w:rPr>
            </w:pPr>
            <w:r w:rsidRPr="00C10918">
              <w:rPr>
                <w:color w:val="003366"/>
                <w:sz w:val="36"/>
                <w:szCs w:val="36"/>
              </w:rPr>
              <w:t>:</w:t>
            </w:r>
          </w:p>
          <w:p w14:paraId="4EA35223" w14:textId="77777777" w:rsidR="00452811" w:rsidRPr="00C10918" w:rsidRDefault="00452811" w:rsidP="00452811">
            <w:pPr>
              <w:rPr>
                <w:color w:val="003366"/>
                <w:sz w:val="36"/>
                <w:szCs w:val="36"/>
              </w:rPr>
            </w:pPr>
            <w:r w:rsidRPr="00C10918">
              <w:rPr>
                <w:color w:val="003366"/>
                <w:sz w:val="36"/>
                <w:szCs w:val="36"/>
              </w:rPr>
              <w:t>Hoe heten hun kinderen (jouw neefjes/nichtjes)?</w:t>
            </w:r>
          </w:p>
          <w:p w14:paraId="6A92D643" w14:textId="77777777" w:rsidR="00452811" w:rsidRPr="00C10918" w:rsidRDefault="00452811" w:rsidP="00452811">
            <w:pPr>
              <w:rPr>
                <w:color w:val="003366"/>
                <w:sz w:val="36"/>
                <w:szCs w:val="36"/>
              </w:rPr>
            </w:pPr>
            <w:r w:rsidRPr="00C10918">
              <w:rPr>
                <w:color w:val="003366"/>
                <w:sz w:val="36"/>
                <w:szCs w:val="36"/>
              </w:rPr>
              <w:t>:</w:t>
            </w:r>
          </w:p>
        </w:tc>
      </w:tr>
      <w:tr w:rsidR="00452811" w:rsidRPr="00C10918" w14:paraId="6EBC4EA6" w14:textId="77777777" w:rsidTr="00452811">
        <w:trPr>
          <w:trHeight w:val="1146"/>
        </w:trPr>
        <w:tc>
          <w:tcPr>
            <w:tcW w:w="10822" w:type="dxa"/>
            <w:tcBorders>
              <w:top w:val="single" w:sz="8" w:space="0" w:color="003366"/>
              <w:bottom w:val="single" w:sz="8" w:space="0" w:color="003366"/>
            </w:tcBorders>
            <w:tcMar>
              <w:top w:w="58" w:type="dxa"/>
              <w:left w:w="58" w:type="dxa"/>
              <w:bottom w:w="58" w:type="dxa"/>
              <w:right w:w="58" w:type="dxa"/>
            </w:tcMar>
            <w:hideMark/>
          </w:tcPr>
          <w:p w14:paraId="1D416E4D" w14:textId="77777777" w:rsidR="00452811" w:rsidRPr="00C10918" w:rsidRDefault="00452811" w:rsidP="00452811">
            <w:pPr>
              <w:rPr>
                <w:color w:val="003366"/>
                <w:sz w:val="36"/>
                <w:szCs w:val="36"/>
              </w:rPr>
            </w:pPr>
            <w:r w:rsidRPr="00C10918">
              <w:rPr>
                <w:color w:val="003366"/>
                <w:sz w:val="36"/>
                <w:szCs w:val="36"/>
              </w:rPr>
              <w:t>Hoe heten de broers/zussen van je vader?</w:t>
            </w:r>
          </w:p>
          <w:p w14:paraId="7231371E" w14:textId="77777777" w:rsidR="00452811" w:rsidRPr="00C10918" w:rsidRDefault="00452811" w:rsidP="00452811">
            <w:pPr>
              <w:rPr>
                <w:color w:val="003366"/>
                <w:sz w:val="36"/>
                <w:szCs w:val="36"/>
              </w:rPr>
            </w:pPr>
            <w:r w:rsidRPr="00C10918">
              <w:rPr>
                <w:color w:val="003366"/>
                <w:sz w:val="36"/>
                <w:szCs w:val="36"/>
              </w:rPr>
              <w:t>:</w:t>
            </w:r>
          </w:p>
          <w:p w14:paraId="651C6E1C" w14:textId="77777777" w:rsidR="00452811" w:rsidRPr="00C10918" w:rsidRDefault="00452811" w:rsidP="00452811">
            <w:pPr>
              <w:rPr>
                <w:color w:val="003366"/>
                <w:sz w:val="36"/>
                <w:szCs w:val="36"/>
              </w:rPr>
            </w:pPr>
            <w:r w:rsidRPr="00C10918">
              <w:rPr>
                <w:color w:val="003366"/>
                <w:sz w:val="36"/>
                <w:szCs w:val="36"/>
              </w:rPr>
              <w:t>Hoe heten hun kinderen (jouw neefjes/nichtjes)?</w:t>
            </w:r>
          </w:p>
          <w:p w14:paraId="0EB91DE3" w14:textId="77777777" w:rsidR="00452811" w:rsidRPr="00C10918" w:rsidRDefault="00452811" w:rsidP="00452811">
            <w:pPr>
              <w:rPr>
                <w:color w:val="003366"/>
                <w:sz w:val="36"/>
                <w:szCs w:val="36"/>
              </w:rPr>
            </w:pPr>
            <w:r w:rsidRPr="00C10918">
              <w:rPr>
                <w:color w:val="003366"/>
                <w:sz w:val="36"/>
                <w:szCs w:val="36"/>
              </w:rPr>
              <w:t>:</w:t>
            </w:r>
          </w:p>
        </w:tc>
      </w:tr>
      <w:tr w:rsidR="00452811" w:rsidRPr="00C10918" w14:paraId="40C9FD49" w14:textId="77777777" w:rsidTr="00452811">
        <w:trPr>
          <w:trHeight w:val="711"/>
        </w:trPr>
        <w:tc>
          <w:tcPr>
            <w:tcW w:w="10822" w:type="dxa"/>
            <w:tcBorders>
              <w:top w:val="single" w:sz="8" w:space="0" w:color="003366"/>
              <w:bottom w:val="single" w:sz="8" w:space="0" w:color="003366"/>
            </w:tcBorders>
            <w:tcMar>
              <w:top w:w="58" w:type="dxa"/>
              <w:left w:w="58" w:type="dxa"/>
              <w:bottom w:w="58" w:type="dxa"/>
              <w:right w:w="58" w:type="dxa"/>
            </w:tcMar>
            <w:hideMark/>
          </w:tcPr>
          <w:p w14:paraId="4922378E" w14:textId="77777777" w:rsidR="00452811" w:rsidRPr="00C10918" w:rsidRDefault="00452811" w:rsidP="00452811">
            <w:pPr>
              <w:rPr>
                <w:color w:val="003366"/>
                <w:sz w:val="36"/>
                <w:szCs w:val="36"/>
              </w:rPr>
            </w:pPr>
            <w:r w:rsidRPr="00C10918">
              <w:rPr>
                <w:color w:val="003366"/>
                <w:sz w:val="36"/>
                <w:szCs w:val="36"/>
              </w:rPr>
              <w:t>Hoe heten je moeders opa’s en oma’s?</w:t>
            </w:r>
          </w:p>
          <w:p w14:paraId="40BA292A" w14:textId="77777777" w:rsidR="00452811" w:rsidRPr="00C10918" w:rsidRDefault="00452811" w:rsidP="00452811">
            <w:pPr>
              <w:rPr>
                <w:color w:val="003366"/>
                <w:sz w:val="36"/>
                <w:szCs w:val="36"/>
              </w:rPr>
            </w:pPr>
            <w:r w:rsidRPr="00C10918">
              <w:rPr>
                <w:color w:val="003366"/>
                <w:sz w:val="36"/>
                <w:szCs w:val="36"/>
              </w:rPr>
              <w:t>:</w:t>
            </w:r>
          </w:p>
        </w:tc>
      </w:tr>
      <w:tr w:rsidR="00452811" w:rsidRPr="00C10918" w14:paraId="3CA4636A" w14:textId="77777777" w:rsidTr="00452811">
        <w:trPr>
          <w:trHeight w:val="686"/>
        </w:trPr>
        <w:tc>
          <w:tcPr>
            <w:tcW w:w="10822" w:type="dxa"/>
            <w:tcBorders>
              <w:top w:val="single" w:sz="8" w:space="0" w:color="003366"/>
              <w:bottom w:val="single" w:sz="8" w:space="0" w:color="003366"/>
            </w:tcBorders>
            <w:tcMar>
              <w:top w:w="58" w:type="dxa"/>
              <w:left w:w="58" w:type="dxa"/>
              <w:bottom w:w="58" w:type="dxa"/>
              <w:right w:w="58" w:type="dxa"/>
            </w:tcMar>
            <w:hideMark/>
          </w:tcPr>
          <w:p w14:paraId="2006A8DF" w14:textId="77777777" w:rsidR="00452811" w:rsidRPr="00C10918" w:rsidRDefault="00452811" w:rsidP="00452811">
            <w:pPr>
              <w:rPr>
                <w:color w:val="003366"/>
                <w:sz w:val="36"/>
                <w:szCs w:val="36"/>
              </w:rPr>
            </w:pPr>
            <w:r w:rsidRPr="00C10918">
              <w:rPr>
                <w:color w:val="003366"/>
                <w:sz w:val="36"/>
                <w:szCs w:val="36"/>
              </w:rPr>
              <w:t>Hoe heten je vaders opa’s en oma’s?</w:t>
            </w:r>
          </w:p>
          <w:p w14:paraId="3A893433" w14:textId="77777777" w:rsidR="00452811" w:rsidRPr="00C10918" w:rsidRDefault="00452811" w:rsidP="00452811">
            <w:pPr>
              <w:rPr>
                <w:color w:val="003366"/>
                <w:sz w:val="36"/>
                <w:szCs w:val="36"/>
              </w:rPr>
            </w:pPr>
            <w:r w:rsidRPr="00C10918">
              <w:rPr>
                <w:color w:val="003366"/>
                <w:sz w:val="36"/>
                <w:szCs w:val="36"/>
              </w:rPr>
              <w:t>:</w:t>
            </w:r>
          </w:p>
        </w:tc>
      </w:tr>
    </w:tbl>
    <w:p w14:paraId="52640A42" w14:textId="77777777" w:rsidR="00AF4D98" w:rsidRDefault="00704B29" w:rsidP="00AF4D98">
      <w:pPr>
        <w:widowControl/>
        <w:overflowPunct/>
        <w:autoSpaceDE/>
        <w:autoSpaceDN/>
        <w:adjustRightInd/>
        <w:spacing w:after="0" w:line="240" w:lineRule="auto"/>
        <w:rPr>
          <w:rFonts w:ascii="Times New Roman" w:hAnsi="Times New Roman" w:cs="Times New Roman"/>
          <w:color w:val="auto"/>
          <w:kern w:val="0"/>
          <w:sz w:val="24"/>
          <w:szCs w:val="24"/>
        </w:rPr>
      </w:pPr>
      <w:r>
        <w:rPr>
          <w:rFonts w:ascii="Times New Roman" w:hAnsi="Times New Roman"/>
          <w:color w:val="auto"/>
          <w:kern w:val="0"/>
          <w:sz w:val="24"/>
          <w:szCs w:val="24"/>
        </w:rPr>
        <w:pict w14:anchorId="2CD0694A">
          <v:shape id="_x0000_s1100" type="#_x0000_t201" style="position:absolute;margin-left:36pt;margin-top:162pt;width:512.5pt;height:662.15pt;z-index:251654144;mso-wrap-distance-left:2.88pt;mso-wrap-distance-top:2.88pt;mso-wrap-distance-right:2.88pt;mso-wrap-distance-bottom:2.88pt;mso-position-horizontal-relative:text;mso-position-vertical-relative:text" stroked="f" strokecolor="#fc0" strokeweight="2pt" o:cliptowrap="t">
            <v:stroke>
              <o:left v:ext="view" color="#fc0" weight="0"/>
              <o:top v:ext="view" color="#fc0" weight="0"/>
              <o:right v:ext="view" color="#fc0" weight="0"/>
              <o:bottom v:ext="view" color="#fc0" weight="0"/>
              <o:column v:ext="view" color="#fc0"/>
            </v:stroke>
            <v:shadow color="#fc0"/>
            <v:textbox inset="0,0,0,0"/>
          </v:shape>
        </w:pict>
      </w:r>
    </w:p>
    <w:p w14:paraId="306838AC" w14:textId="2952FC25" w:rsidR="001D3D12" w:rsidRDefault="001D3D12" w:rsidP="00F43B84">
      <w:pPr>
        <w:tabs>
          <w:tab w:val="left" w:pos="2160"/>
        </w:tabs>
        <w:rPr>
          <w:rFonts w:ascii="Times New Roman" w:hAnsi="Times New Roman" w:cs="Times New Roman"/>
          <w:sz w:val="18"/>
          <w:szCs w:val="18"/>
        </w:rPr>
      </w:pPr>
    </w:p>
    <w:p w14:paraId="1485053A" w14:textId="77777777" w:rsidR="00AF4D98" w:rsidRDefault="00AF4D98" w:rsidP="00F43B84">
      <w:pPr>
        <w:tabs>
          <w:tab w:val="left" w:pos="2160"/>
        </w:tabs>
        <w:rPr>
          <w:rFonts w:ascii="Times New Roman" w:hAnsi="Times New Roman" w:cs="Times New Roman"/>
          <w:sz w:val="18"/>
          <w:szCs w:val="18"/>
        </w:rPr>
      </w:pPr>
    </w:p>
    <w:p w14:paraId="1C17C32B" w14:textId="7B01F0EF" w:rsidR="001D3D12" w:rsidRDefault="00704B29" w:rsidP="00F43B84">
      <w:pPr>
        <w:tabs>
          <w:tab w:val="left" w:pos="2160"/>
        </w:tabs>
        <w:rPr>
          <w:rFonts w:ascii="Times New Roman" w:hAnsi="Times New Roman" w:cs="Times New Roman"/>
          <w:sz w:val="18"/>
          <w:szCs w:val="18"/>
        </w:rPr>
      </w:pPr>
      <w:r>
        <w:rPr>
          <w:rFonts w:ascii="Times New Roman" w:hAnsi="Times New Roman" w:cs="Times New Roman"/>
          <w:noProof/>
          <w:sz w:val="18"/>
          <w:szCs w:val="18"/>
        </w:rPr>
        <w:pict w14:anchorId="5EA3DBFE">
          <v:shape id="_x0000_s1098" type="#_x0000_t136" style="position:absolute;margin-left:32.45pt;margin-top:-38.4pt;width:405pt;height:69pt;z-index:251652096;mso-wrap-distance-left:2.88pt;mso-wrap-distance-top:2.88pt;mso-wrap-distance-right:2.88pt;mso-wrap-distance-bottom:2.88pt" fillcolor="#00b0f0" strokecolor="#036" strokeweight=".07pt" o:cliptowrap="t">
            <v:stroke opacity="39322f">
              <o:left v:ext="view" color="#fc0"/>
              <o:top v:ext="view" color="#fc0"/>
              <o:right v:ext="view" color="#fc0"/>
              <o:bottom v:ext="view" color="#fc0"/>
              <o:column v:ext="view" color="#fc0"/>
            </v:stroke>
            <v:shadow on="t" color="#548dd4" opacity="52429f" offset="0,1pt" offset2="-4pt,-2pt"/>
            <v:textpath style="font-family:&quot;Harrington&quot;;font-weight:bold;v-text-kern:t" trim="t" fitpath="t" string="Stamboom"/>
          </v:shape>
        </w:pict>
      </w:r>
    </w:p>
    <w:p w14:paraId="605B6EA8" w14:textId="2EB10796" w:rsidR="001D3D12" w:rsidRDefault="001D3D12" w:rsidP="00F43B84">
      <w:pPr>
        <w:tabs>
          <w:tab w:val="left" w:pos="2160"/>
        </w:tabs>
        <w:rPr>
          <w:rFonts w:ascii="Times New Roman" w:hAnsi="Times New Roman" w:cs="Times New Roman"/>
          <w:sz w:val="18"/>
          <w:szCs w:val="18"/>
        </w:rPr>
      </w:pPr>
    </w:p>
    <w:p w14:paraId="587CD630" w14:textId="4831E154" w:rsidR="001D3D12" w:rsidRDefault="001D3D12" w:rsidP="00F43B84">
      <w:pPr>
        <w:tabs>
          <w:tab w:val="left" w:pos="2160"/>
        </w:tabs>
        <w:rPr>
          <w:rFonts w:ascii="Times New Roman" w:hAnsi="Times New Roman" w:cs="Times New Roman"/>
          <w:sz w:val="18"/>
          <w:szCs w:val="18"/>
        </w:rPr>
      </w:pPr>
    </w:p>
    <w:p w14:paraId="3C9E30F4" w14:textId="1BC8C786" w:rsidR="001D3D12" w:rsidRDefault="001D3D12" w:rsidP="00F43B84">
      <w:pPr>
        <w:tabs>
          <w:tab w:val="left" w:pos="2160"/>
        </w:tabs>
        <w:rPr>
          <w:rFonts w:ascii="Times New Roman" w:hAnsi="Times New Roman" w:cs="Times New Roman"/>
          <w:sz w:val="18"/>
          <w:szCs w:val="18"/>
        </w:rPr>
      </w:pPr>
    </w:p>
    <w:tbl>
      <w:tblPr>
        <w:tblpPr w:leftFromText="141" w:rightFromText="141" w:vertAnchor="text" w:horzAnchor="margin" w:tblpXSpec="center" w:tblpY="-51"/>
        <w:tblOverlap w:val="never"/>
        <w:tblW w:w="10890" w:type="dxa"/>
        <w:tblCellMar>
          <w:left w:w="0" w:type="dxa"/>
          <w:right w:w="0" w:type="dxa"/>
        </w:tblCellMar>
        <w:tblLook w:val="04A0" w:firstRow="1" w:lastRow="0" w:firstColumn="1" w:lastColumn="0" w:noHBand="0" w:noVBand="1"/>
      </w:tblPr>
      <w:tblGrid>
        <w:gridCol w:w="10890"/>
      </w:tblGrid>
      <w:tr w:rsidR="00452811" w:rsidRPr="00C10918" w14:paraId="77A68E06" w14:textId="77777777" w:rsidTr="00452811">
        <w:trPr>
          <w:trHeight w:val="787"/>
        </w:trPr>
        <w:tc>
          <w:tcPr>
            <w:tcW w:w="10890" w:type="dxa"/>
            <w:tcBorders>
              <w:bottom w:val="single" w:sz="8" w:space="0" w:color="003366"/>
            </w:tcBorders>
            <w:tcMar>
              <w:top w:w="58" w:type="dxa"/>
              <w:left w:w="58" w:type="dxa"/>
              <w:bottom w:w="58" w:type="dxa"/>
              <w:right w:w="58" w:type="dxa"/>
            </w:tcMar>
            <w:hideMark/>
          </w:tcPr>
          <w:p w14:paraId="54566A01" w14:textId="77777777" w:rsidR="00452811" w:rsidRPr="00C10918" w:rsidRDefault="00452811" w:rsidP="00452811">
            <w:pPr>
              <w:rPr>
                <w:color w:val="003366"/>
                <w:sz w:val="32"/>
                <w:szCs w:val="32"/>
              </w:rPr>
            </w:pPr>
            <w:r w:rsidRPr="00C10918">
              <w:rPr>
                <w:color w:val="003366"/>
                <w:sz w:val="32"/>
                <w:szCs w:val="32"/>
              </w:rPr>
              <w:t>Heeft je oma van je moeders kant broers/zussen?</w:t>
            </w:r>
          </w:p>
          <w:p w14:paraId="122D8727" w14:textId="77777777" w:rsidR="00452811" w:rsidRPr="00C10918" w:rsidRDefault="00452811" w:rsidP="00452811">
            <w:pPr>
              <w:rPr>
                <w:color w:val="003366"/>
                <w:sz w:val="32"/>
                <w:szCs w:val="32"/>
              </w:rPr>
            </w:pPr>
            <w:r w:rsidRPr="00C10918">
              <w:rPr>
                <w:color w:val="003366"/>
                <w:sz w:val="32"/>
                <w:szCs w:val="32"/>
              </w:rPr>
              <w:t>:</w:t>
            </w:r>
          </w:p>
        </w:tc>
      </w:tr>
      <w:tr w:rsidR="00452811" w:rsidRPr="00C10918" w14:paraId="691758DC" w14:textId="77777777" w:rsidTr="00452811">
        <w:trPr>
          <w:trHeight w:val="1212"/>
        </w:trPr>
        <w:tc>
          <w:tcPr>
            <w:tcW w:w="10890" w:type="dxa"/>
            <w:tcBorders>
              <w:top w:val="single" w:sz="8" w:space="0" w:color="003366"/>
              <w:bottom w:val="single" w:sz="8" w:space="0" w:color="003366"/>
            </w:tcBorders>
            <w:tcMar>
              <w:top w:w="58" w:type="dxa"/>
              <w:left w:w="58" w:type="dxa"/>
              <w:bottom w:w="58" w:type="dxa"/>
              <w:right w:w="58" w:type="dxa"/>
            </w:tcMar>
            <w:hideMark/>
          </w:tcPr>
          <w:p w14:paraId="4BA3787C" w14:textId="77777777" w:rsidR="00452811" w:rsidRPr="00C10918" w:rsidRDefault="00452811" w:rsidP="00452811">
            <w:pPr>
              <w:rPr>
                <w:color w:val="003366"/>
                <w:sz w:val="32"/>
                <w:szCs w:val="32"/>
              </w:rPr>
            </w:pPr>
            <w:r w:rsidRPr="00C10918">
              <w:rPr>
                <w:color w:val="003366"/>
                <w:sz w:val="32"/>
                <w:szCs w:val="32"/>
              </w:rPr>
              <w:t>Hoe heetten hun ouders? Geboren in?</w:t>
            </w:r>
          </w:p>
          <w:p w14:paraId="59521412" w14:textId="77777777" w:rsidR="00452811" w:rsidRPr="00C10918" w:rsidRDefault="00452811" w:rsidP="00452811">
            <w:pPr>
              <w:rPr>
                <w:color w:val="003366"/>
                <w:sz w:val="32"/>
                <w:szCs w:val="32"/>
              </w:rPr>
            </w:pPr>
            <w:r w:rsidRPr="00C10918">
              <w:rPr>
                <w:color w:val="003366"/>
                <w:sz w:val="32"/>
                <w:szCs w:val="32"/>
              </w:rPr>
              <w:t>:</w:t>
            </w:r>
          </w:p>
          <w:p w14:paraId="3CD8ED60" w14:textId="77777777" w:rsidR="00452811" w:rsidRPr="00C10918" w:rsidRDefault="00452811" w:rsidP="00452811">
            <w:pPr>
              <w:rPr>
                <w:color w:val="003366"/>
                <w:sz w:val="32"/>
                <w:szCs w:val="32"/>
              </w:rPr>
            </w:pPr>
            <w:r w:rsidRPr="00C10918">
              <w:rPr>
                <w:color w:val="003366"/>
                <w:sz w:val="32"/>
                <w:szCs w:val="32"/>
              </w:rPr>
              <w:t> </w:t>
            </w:r>
          </w:p>
        </w:tc>
      </w:tr>
      <w:tr w:rsidR="00452811" w:rsidRPr="00C10918" w14:paraId="62F308B0" w14:textId="77777777" w:rsidTr="00452811">
        <w:trPr>
          <w:trHeight w:val="1123"/>
        </w:trPr>
        <w:tc>
          <w:tcPr>
            <w:tcW w:w="10890" w:type="dxa"/>
            <w:tcBorders>
              <w:top w:val="single" w:sz="8" w:space="0" w:color="003366"/>
              <w:bottom w:val="single" w:sz="8" w:space="0" w:color="003366"/>
            </w:tcBorders>
            <w:tcMar>
              <w:top w:w="58" w:type="dxa"/>
              <w:left w:w="58" w:type="dxa"/>
              <w:bottom w:w="58" w:type="dxa"/>
              <w:right w:w="58" w:type="dxa"/>
            </w:tcMar>
            <w:hideMark/>
          </w:tcPr>
          <w:p w14:paraId="3FB8D9B9" w14:textId="77777777" w:rsidR="00452811" w:rsidRPr="00C10918" w:rsidRDefault="00452811" w:rsidP="00452811">
            <w:pPr>
              <w:rPr>
                <w:color w:val="003366"/>
                <w:sz w:val="32"/>
                <w:szCs w:val="32"/>
              </w:rPr>
            </w:pPr>
            <w:r w:rsidRPr="00C10918">
              <w:rPr>
                <w:color w:val="003366"/>
                <w:sz w:val="32"/>
                <w:szCs w:val="32"/>
              </w:rPr>
              <w:t>En opa’s en oma’s? Geboren in?</w:t>
            </w:r>
          </w:p>
          <w:p w14:paraId="318553F7" w14:textId="77777777" w:rsidR="00452811" w:rsidRPr="00C10918" w:rsidRDefault="00452811" w:rsidP="00452811">
            <w:pPr>
              <w:rPr>
                <w:color w:val="003366"/>
                <w:sz w:val="32"/>
                <w:szCs w:val="32"/>
              </w:rPr>
            </w:pPr>
            <w:r w:rsidRPr="00C10918">
              <w:rPr>
                <w:color w:val="003366"/>
                <w:sz w:val="32"/>
                <w:szCs w:val="32"/>
              </w:rPr>
              <w:t>:</w:t>
            </w:r>
          </w:p>
        </w:tc>
      </w:tr>
      <w:tr w:rsidR="00452811" w:rsidRPr="00C10918" w14:paraId="27600D31" w14:textId="77777777" w:rsidTr="00452811">
        <w:trPr>
          <w:trHeight w:val="1212"/>
        </w:trPr>
        <w:tc>
          <w:tcPr>
            <w:tcW w:w="10890" w:type="dxa"/>
            <w:tcBorders>
              <w:top w:val="single" w:sz="8" w:space="0" w:color="003366"/>
              <w:bottom w:val="single" w:sz="8" w:space="0" w:color="003366"/>
            </w:tcBorders>
            <w:tcMar>
              <w:top w:w="58" w:type="dxa"/>
              <w:left w:w="58" w:type="dxa"/>
              <w:bottom w:w="58" w:type="dxa"/>
              <w:right w:w="58" w:type="dxa"/>
            </w:tcMar>
            <w:hideMark/>
          </w:tcPr>
          <w:p w14:paraId="20A13F9A" w14:textId="77777777" w:rsidR="00452811" w:rsidRPr="00C10918" w:rsidRDefault="00452811" w:rsidP="00452811">
            <w:pPr>
              <w:rPr>
                <w:color w:val="003366"/>
                <w:sz w:val="32"/>
                <w:szCs w:val="32"/>
              </w:rPr>
            </w:pPr>
            <w:r w:rsidRPr="00C10918">
              <w:rPr>
                <w:color w:val="003366"/>
                <w:sz w:val="32"/>
                <w:szCs w:val="32"/>
              </w:rPr>
              <w:t>En hun ooms en tantes?</w:t>
            </w:r>
          </w:p>
          <w:p w14:paraId="6511AD7E" w14:textId="77777777" w:rsidR="00452811" w:rsidRPr="00C10918" w:rsidRDefault="00452811" w:rsidP="00452811">
            <w:pPr>
              <w:rPr>
                <w:color w:val="003366"/>
                <w:sz w:val="32"/>
                <w:szCs w:val="32"/>
              </w:rPr>
            </w:pPr>
            <w:r w:rsidRPr="00C10918">
              <w:rPr>
                <w:color w:val="003366"/>
                <w:sz w:val="32"/>
                <w:szCs w:val="32"/>
              </w:rPr>
              <w:t>:</w:t>
            </w:r>
          </w:p>
          <w:p w14:paraId="72399D9A" w14:textId="77777777" w:rsidR="00452811" w:rsidRPr="00C10918" w:rsidRDefault="00452811" w:rsidP="00452811">
            <w:pPr>
              <w:rPr>
                <w:color w:val="003366"/>
                <w:sz w:val="32"/>
                <w:szCs w:val="32"/>
              </w:rPr>
            </w:pPr>
            <w:r w:rsidRPr="00C10918">
              <w:rPr>
                <w:color w:val="003366"/>
                <w:sz w:val="32"/>
                <w:szCs w:val="32"/>
              </w:rPr>
              <w:t> </w:t>
            </w:r>
          </w:p>
        </w:tc>
      </w:tr>
      <w:tr w:rsidR="00452811" w:rsidRPr="00C10918" w14:paraId="1E3395F0" w14:textId="77777777" w:rsidTr="00452811">
        <w:trPr>
          <w:trHeight w:val="793"/>
        </w:trPr>
        <w:tc>
          <w:tcPr>
            <w:tcW w:w="10890" w:type="dxa"/>
            <w:tcBorders>
              <w:top w:val="single" w:sz="8" w:space="0" w:color="003366"/>
              <w:bottom w:val="single" w:sz="8" w:space="0" w:color="003366"/>
            </w:tcBorders>
            <w:tcMar>
              <w:top w:w="58" w:type="dxa"/>
              <w:left w:w="58" w:type="dxa"/>
              <w:bottom w:w="58" w:type="dxa"/>
              <w:right w:w="58" w:type="dxa"/>
            </w:tcMar>
            <w:hideMark/>
          </w:tcPr>
          <w:p w14:paraId="2AE6C82D" w14:textId="77777777" w:rsidR="00452811" w:rsidRPr="00C10918" w:rsidRDefault="00452811" w:rsidP="00452811">
            <w:pPr>
              <w:rPr>
                <w:color w:val="003366"/>
                <w:sz w:val="32"/>
                <w:szCs w:val="32"/>
              </w:rPr>
            </w:pPr>
            <w:r w:rsidRPr="00C10918">
              <w:rPr>
                <w:color w:val="003366"/>
                <w:sz w:val="32"/>
                <w:szCs w:val="32"/>
              </w:rPr>
              <w:t>Heeft je opa van je moeders kant broers/zussen?</w:t>
            </w:r>
          </w:p>
          <w:p w14:paraId="729A22BD" w14:textId="77777777" w:rsidR="00452811" w:rsidRPr="00C10918" w:rsidRDefault="00452811" w:rsidP="00452811">
            <w:pPr>
              <w:rPr>
                <w:color w:val="003366"/>
                <w:sz w:val="32"/>
                <w:szCs w:val="32"/>
              </w:rPr>
            </w:pPr>
            <w:r w:rsidRPr="00C10918">
              <w:rPr>
                <w:color w:val="003366"/>
                <w:sz w:val="32"/>
                <w:szCs w:val="32"/>
              </w:rPr>
              <w:t>:</w:t>
            </w:r>
          </w:p>
        </w:tc>
      </w:tr>
      <w:tr w:rsidR="00452811" w:rsidRPr="00C10918" w14:paraId="1F71CFC3" w14:textId="77777777" w:rsidTr="00452811">
        <w:trPr>
          <w:trHeight w:val="1119"/>
        </w:trPr>
        <w:tc>
          <w:tcPr>
            <w:tcW w:w="10890" w:type="dxa"/>
            <w:tcBorders>
              <w:top w:val="single" w:sz="8" w:space="0" w:color="003366"/>
              <w:bottom w:val="single" w:sz="8" w:space="0" w:color="003366"/>
            </w:tcBorders>
            <w:tcMar>
              <w:top w:w="58" w:type="dxa"/>
              <w:left w:w="58" w:type="dxa"/>
              <w:bottom w:w="58" w:type="dxa"/>
              <w:right w:w="58" w:type="dxa"/>
            </w:tcMar>
            <w:hideMark/>
          </w:tcPr>
          <w:p w14:paraId="3C0BD39B" w14:textId="77777777" w:rsidR="00452811" w:rsidRPr="00C10918" w:rsidRDefault="00452811" w:rsidP="00452811">
            <w:pPr>
              <w:rPr>
                <w:color w:val="003366"/>
                <w:sz w:val="32"/>
                <w:szCs w:val="32"/>
              </w:rPr>
            </w:pPr>
            <w:r w:rsidRPr="00C10918">
              <w:rPr>
                <w:color w:val="003366"/>
                <w:sz w:val="32"/>
                <w:szCs w:val="32"/>
              </w:rPr>
              <w:t>Hoe heetten hun ouders? Geboren in?</w:t>
            </w:r>
          </w:p>
          <w:p w14:paraId="2CC1BCB9" w14:textId="77777777" w:rsidR="00452811" w:rsidRPr="00C10918" w:rsidRDefault="00452811" w:rsidP="00452811">
            <w:pPr>
              <w:rPr>
                <w:color w:val="003366"/>
                <w:sz w:val="32"/>
                <w:szCs w:val="32"/>
              </w:rPr>
            </w:pPr>
            <w:r w:rsidRPr="00C10918">
              <w:rPr>
                <w:color w:val="003366"/>
                <w:sz w:val="32"/>
                <w:szCs w:val="32"/>
              </w:rPr>
              <w:t>:</w:t>
            </w:r>
          </w:p>
        </w:tc>
      </w:tr>
      <w:tr w:rsidR="00452811" w:rsidRPr="00C10918" w14:paraId="2FBC0D8C" w14:textId="77777777" w:rsidTr="00452811">
        <w:trPr>
          <w:trHeight w:val="1168"/>
        </w:trPr>
        <w:tc>
          <w:tcPr>
            <w:tcW w:w="10890" w:type="dxa"/>
            <w:tcBorders>
              <w:top w:val="single" w:sz="8" w:space="0" w:color="003366"/>
              <w:bottom w:val="single" w:sz="8" w:space="0" w:color="003366"/>
            </w:tcBorders>
            <w:tcMar>
              <w:top w:w="58" w:type="dxa"/>
              <w:left w:w="58" w:type="dxa"/>
              <w:bottom w:w="58" w:type="dxa"/>
              <w:right w:w="58" w:type="dxa"/>
            </w:tcMar>
            <w:hideMark/>
          </w:tcPr>
          <w:p w14:paraId="6C3C3B69" w14:textId="77777777" w:rsidR="00452811" w:rsidRPr="00C10918" w:rsidRDefault="00452811" w:rsidP="00452811">
            <w:pPr>
              <w:rPr>
                <w:color w:val="003366"/>
                <w:sz w:val="32"/>
                <w:szCs w:val="32"/>
              </w:rPr>
            </w:pPr>
            <w:r w:rsidRPr="00C10918">
              <w:rPr>
                <w:color w:val="003366"/>
                <w:sz w:val="32"/>
                <w:szCs w:val="32"/>
              </w:rPr>
              <w:t>En opa’s en oma’s? Geboren in?</w:t>
            </w:r>
          </w:p>
          <w:p w14:paraId="5DC02799" w14:textId="77777777" w:rsidR="00452811" w:rsidRPr="00C10918" w:rsidRDefault="00452811" w:rsidP="00452811">
            <w:pPr>
              <w:rPr>
                <w:color w:val="003366"/>
                <w:sz w:val="32"/>
                <w:szCs w:val="32"/>
              </w:rPr>
            </w:pPr>
            <w:r w:rsidRPr="00C10918">
              <w:rPr>
                <w:color w:val="003366"/>
                <w:sz w:val="32"/>
                <w:szCs w:val="32"/>
              </w:rPr>
              <w:t>:</w:t>
            </w:r>
          </w:p>
        </w:tc>
      </w:tr>
      <w:tr w:rsidR="00452811" w:rsidRPr="00C10918" w14:paraId="232AC11D" w14:textId="77777777" w:rsidTr="00452811">
        <w:trPr>
          <w:trHeight w:val="1126"/>
        </w:trPr>
        <w:tc>
          <w:tcPr>
            <w:tcW w:w="10890" w:type="dxa"/>
            <w:tcBorders>
              <w:top w:val="single" w:sz="8" w:space="0" w:color="003366"/>
              <w:bottom w:val="single" w:sz="8" w:space="0" w:color="003366"/>
            </w:tcBorders>
            <w:tcMar>
              <w:top w:w="58" w:type="dxa"/>
              <w:left w:w="58" w:type="dxa"/>
              <w:bottom w:w="58" w:type="dxa"/>
              <w:right w:w="58" w:type="dxa"/>
            </w:tcMar>
            <w:hideMark/>
          </w:tcPr>
          <w:p w14:paraId="5C607C17" w14:textId="77777777" w:rsidR="00452811" w:rsidRPr="00C10918" w:rsidRDefault="00452811" w:rsidP="00452811">
            <w:pPr>
              <w:rPr>
                <w:color w:val="003366"/>
                <w:sz w:val="32"/>
                <w:szCs w:val="32"/>
              </w:rPr>
            </w:pPr>
            <w:r w:rsidRPr="00C10918">
              <w:rPr>
                <w:color w:val="003366"/>
                <w:sz w:val="32"/>
                <w:szCs w:val="32"/>
              </w:rPr>
              <w:t>En hun ooms en tantes?</w:t>
            </w:r>
          </w:p>
          <w:p w14:paraId="7C855C16" w14:textId="77777777" w:rsidR="00452811" w:rsidRPr="00C10918" w:rsidRDefault="00452811" w:rsidP="00452811">
            <w:pPr>
              <w:rPr>
                <w:color w:val="003366"/>
                <w:sz w:val="32"/>
                <w:szCs w:val="32"/>
              </w:rPr>
            </w:pPr>
            <w:r w:rsidRPr="00C10918">
              <w:rPr>
                <w:color w:val="003366"/>
                <w:sz w:val="32"/>
                <w:szCs w:val="32"/>
              </w:rPr>
              <w:t>:</w:t>
            </w:r>
          </w:p>
        </w:tc>
      </w:tr>
    </w:tbl>
    <w:p w14:paraId="464FF170" w14:textId="43F8CA10" w:rsidR="00F43B84" w:rsidRDefault="00704B29" w:rsidP="00452811">
      <w:pPr>
        <w:widowControl/>
        <w:overflowPunct/>
        <w:autoSpaceDE/>
        <w:autoSpaceDN/>
        <w:adjustRightInd/>
        <w:spacing w:after="0" w:line="240" w:lineRule="auto"/>
        <w:rPr>
          <w:rFonts w:ascii="Times New Roman" w:hAnsi="Times New Roman" w:cs="Times New Roman"/>
          <w:sz w:val="18"/>
          <w:szCs w:val="18"/>
        </w:rPr>
      </w:pPr>
      <w:r>
        <w:rPr>
          <w:rFonts w:ascii="Times New Roman" w:hAnsi="Times New Roman" w:cs="Times New Roman"/>
          <w:noProof/>
          <w:sz w:val="18"/>
          <w:szCs w:val="18"/>
        </w:rPr>
        <w:pict w14:anchorId="5EA3DBFE">
          <v:shape id="_x0000_s1099" type="#_x0000_t136" style="position:absolute;margin-left:1.05pt;margin-top:-45.15pt;width:405pt;height:69pt;z-index:251653120;mso-wrap-distance-left:2.88pt;mso-wrap-distance-top:2.88pt;mso-wrap-distance-right:2.88pt;mso-wrap-distance-bottom:2.88pt;mso-position-horizontal-relative:text;mso-position-vertical-relative:text" fillcolor="#00b0f0" strokecolor="#036" strokeweight=".07pt" o:cliptowrap="t">
            <v:stroke opacity="39322f">
              <o:left v:ext="view" color="#fc0"/>
              <o:top v:ext="view" color="#fc0"/>
              <o:right v:ext="view" color="#fc0"/>
              <o:bottom v:ext="view" color="#fc0"/>
              <o:column v:ext="view" color="#fc0"/>
            </v:stroke>
            <v:shadow on="t" color="#548dd4" opacity="52429f" offset="0,1pt" offset2="-4pt,-2pt"/>
            <v:textpath style="font-family:&quot;Harrington&quot;;font-weight:bold;v-text-kern:t" trim="t" fitpath="t" string="Stamboom"/>
          </v:shape>
        </w:pict>
      </w:r>
      <w:r>
        <w:rPr>
          <w:rFonts w:ascii="Times New Roman" w:hAnsi="Times New Roman"/>
          <w:color w:val="auto"/>
          <w:kern w:val="0"/>
          <w:sz w:val="24"/>
          <w:szCs w:val="24"/>
        </w:rPr>
        <w:pict w14:anchorId="30850349">
          <v:shape id="_x0000_s1101" type="#_x0000_t201" style="position:absolute;margin-left:27.35pt;margin-top:137.85pt;width:538.65pt;height:692.55pt;z-index:251655168;mso-wrap-distance-left:2.88pt;mso-wrap-distance-top:2.88pt;mso-wrap-distance-right:2.88pt;mso-wrap-distance-bottom:2.88pt;mso-position-horizontal-relative:text;mso-position-vertical-relative:text" stroked="f" strokecolor="#fc0" strokeweight="2pt" o:cliptowrap="t">
            <v:stroke>
              <o:left v:ext="view" color="#fc0" weight="0"/>
              <o:top v:ext="view" color="#fc0" weight="0"/>
              <o:right v:ext="view" color="#fc0" weight="0"/>
              <o:bottom v:ext="view" color="#fc0" weight="0"/>
              <o:column v:ext="view" color="#fc0"/>
            </v:stroke>
            <v:shadow color="#fc0"/>
            <v:textbox inset="0,0,0,0"/>
          </v:shape>
        </w:pict>
      </w:r>
    </w:p>
    <w:tbl>
      <w:tblPr>
        <w:tblpPr w:leftFromText="141" w:rightFromText="141" w:vertAnchor="text" w:horzAnchor="margin" w:tblpXSpec="center" w:tblpY="1066"/>
        <w:tblOverlap w:val="never"/>
        <w:tblW w:w="10325" w:type="dxa"/>
        <w:tblCellMar>
          <w:left w:w="0" w:type="dxa"/>
          <w:right w:w="0" w:type="dxa"/>
        </w:tblCellMar>
        <w:tblLook w:val="04A0" w:firstRow="1" w:lastRow="0" w:firstColumn="1" w:lastColumn="0" w:noHBand="0" w:noVBand="1"/>
      </w:tblPr>
      <w:tblGrid>
        <w:gridCol w:w="10325"/>
      </w:tblGrid>
      <w:tr w:rsidR="00452811" w:rsidRPr="00C10918" w14:paraId="13DD7D1F" w14:textId="77777777" w:rsidTr="00452811">
        <w:trPr>
          <w:trHeight w:val="938"/>
        </w:trPr>
        <w:tc>
          <w:tcPr>
            <w:tcW w:w="10325" w:type="dxa"/>
            <w:tcBorders>
              <w:bottom w:val="single" w:sz="8" w:space="0" w:color="003366"/>
            </w:tcBorders>
            <w:tcMar>
              <w:top w:w="58" w:type="dxa"/>
              <w:left w:w="58" w:type="dxa"/>
              <w:bottom w:w="58" w:type="dxa"/>
              <w:right w:w="58" w:type="dxa"/>
            </w:tcMar>
            <w:hideMark/>
          </w:tcPr>
          <w:p w14:paraId="02FEDE5E" w14:textId="77777777" w:rsidR="00452811" w:rsidRPr="00C10918" w:rsidRDefault="00452811" w:rsidP="00452811">
            <w:pPr>
              <w:rPr>
                <w:color w:val="003366"/>
                <w:sz w:val="36"/>
                <w:szCs w:val="36"/>
              </w:rPr>
            </w:pPr>
            <w:r w:rsidRPr="00C10918">
              <w:rPr>
                <w:color w:val="003366"/>
                <w:sz w:val="36"/>
                <w:szCs w:val="36"/>
              </w:rPr>
              <w:t>Heeft je oma van je vaders kant broers/zussen?</w:t>
            </w:r>
          </w:p>
          <w:p w14:paraId="06A5709A" w14:textId="77777777" w:rsidR="00452811" w:rsidRPr="00C10918" w:rsidRDefault="00452811" w:rsidP="00452811">
            <w:pPr>
              <w:rPr>
                <w:color w:val="003366"/>
                <w:sz w:val="36"/>
                <w:szCs w:val="36"/>
              </w:rPr>
            </w:pPr>
            <w:r w:rsidRPr="00C10918">
              <w:rPr>
                <w:color w:val="003366"/>
                <w:sz w:val="36"/>
                <w:szCs w:val="36"/>
              </w:rPr>
              <w:t>:</w:t>
            </w:r>
          </w:p>
        </w:tc>
      </w:tr>
      <w:tr w:rsidR="00452811" w:rsidRPr="00C10918" w14:paraId="6052A356" w14:textId="77777777" w:rsidTr="00452811">
        <w:trPr>
          <w:trHeight w:val="1447"/>
        </w:trPr>
        <w:tc>
          <w:tcPr>
            <w:tcW w:w="10325" w:type="dxa"/>
            <w:tcBorders>
              <w:top w:val="single" w:sz="8" w:space="0" w:color="003366"/>
              <w:bottom w:val="single" w:sz="8" w:space="0" w:color="003366"/>
            </w:tcBorders>
            <w:tcMar>
              <w:top w:w="58" w:type="dxa"/>
              <w:left w:w="58" w:type="dxa"/>
              <w:bottom w:w="58" w:type="dxa"/>
              <w:right w:w="58" w:type="dxa"/>
            </w:tcMar>
            <w:hideMark/>
          </w:tcPr>
          <w:p w14:paraId="3315C912" w14:textId="77777777" w:rsidR="00452811" w:rsidRPr="00C10918" w:rsidRDefault="00452811" w:rsidP="00452811">
            <w:pPr>
              <w:rPr>
                <w:color w:val="003366"/>
                <w:sz w:val="36"/>
                <w:szCs w:val="36"/>
              </w:rPr>
            </w:pPr>
            <w:r w:rsidRPr="00C10918">
              <w:rPr>
                <w:color w:val="003366"/>
                <w:sz w:val="36"/>
                <w:szCs w:val="36"/>
              </w:rPr>
              <w:t>Hoe heetten hun ouders? Geboren in?</w:t>
            </w:r>
          </w:p>
          <w:p w14:paraId="65CF98AE" w14:textId="77777777" w:rsidR="00452811" w:rsidRPr="00C10918" w:rsidRDefault="00452811" w:rsidP="00452811">
            <w:pPr>
              <w:rPr>
                <w:color w:val="003366"/>
                <w:sz w:val="36"/>
                <w:szCs w:val="36"/>
              </w:rPr>
            </w:pPr>
            <w:r w:rsidRPr="00C10918">
              <w:rPr>
                <w:color w:val="003366"/>
                <w:sz w:val="36"/>
                <w:szCs w:val="36"/>
              </w:rPr>
              <w:t>:</w:t>
            </w:r>
          </w:p>
          <w:p w14:paraId="68214B4C" w14:textId="77777777" w:rsidR="00452811" w:rsidRPr="00C10918" w:rsidRDefault="00452811" w:rsidP="00452811">
            <w:pPr>
              <w:rPr>
                <w:color w:val="003366"/>
                <w:sz w:val="36"/>
                <w:szCs w:val="36"/>
              </w:rPr>
            </w:pPr>
            <w:r w:rsidRPr="00C10918">
              <w:rPr>
                <w:color w:val="003366"/>
                <w:sz w:val="36"/>
                <w:szCs w:val="36"/>
              </w:rPr>
              <w:t> </w:t>
            </w:r>
          </w:p>
        </w:tc>
      </w:tr>
      <w:tr w:rsidR="00452811" w:rsidRPr="00C10918" w14:paraId="4F831B15" w14:textId="77777777" w:rsidTr="00452811">
        <w:trPr>
          <w:trHeight w:val="1340"/>
        </w:trPr>
        <w:tc>
          <w:tcPr>
            <w:tcW w:w="10325" w:type="dxa"/>
            <w:tcBorders>
              <w:top w:val="single" w:sz="8" w:space="0" w:color="003366"/>
              <w:bottom w:val="single" w:sz="8" w:space="0" w:color="003366"/>
            </w:tcBorders>
            <w:tcMar>
              <w:top w:w="58" w:type="dxa"/>
              <w:left w:w="58" w:type="dxa"/>
              <w:bottom w:w="58" w:type="dxa"/>
              <w:right w:w="58" w:type="dxa"/>
            </w:tcMar>
            <w:hideMark/>
          </w:tcPr>
          <w:p w14:paraId="5D50F654" w14:textId="77777777" w:rsidR="00452811" w:rsidRPr="00C10918" w:rsidRDefault="00452811" w:rsidP="00452811">
            <w:pPr>
              <w:rPr>
                <w:color w:val="003366"/>
                <w:sz w:val="36"/>
                <w:szCs w:val="36"/>
              </w:rPr>
            </w:pPr>
            <w:r w:rsidRPr="00C10918">
              <w:rPr>
                <w:color w:val="003366"/>
                <w:sz w:val="36"/>
                <w:szCs w:val="36"/>
              </w:rPr>
              <w:t>En opa’s en oma’s? Geboren in?</w:t>
            </w:r>
          </w:p>
          <w:p w14:paraId="0606D76D" w14:textId="77777777" w:rsidR="00452811" w:rsidRPr="00C10918" w:rsidRDefault="00452811" w:rsidP="00452811">
            <w:pPr>
              <w:rPr>
                <w:color w:val="003366"/>
                <w:sz w:val="36"/>
                <w:szCs w:val="36"/>
              </w:rPr>
            </w:pPr>
            <w:r w:rsidRPr="00C10918">
              <w:rPr>
                <w:color w:val="003366"/>
                <w:sz w:val="36"/>
                <w:szCs w:val="36"/>
              </w:rPr>
              <w:t>:</w:t>
            </w:r>
          </w:p>
        </w:tc>
      </w:tr>
      <w:tr w:rsidR="00452811" w:rsidRPr="00C10918" w14:paraId="066652CE" w14:textId="77777777" w:rsidTr="00452811">
        <w:trPr>
          <w:trHeight w:val="1447"/>
        </w:trPr>
        <w:tc>
          <w:tcPr>
            <w:tcW w:w="10325" w:type="dxa"/>
            <w:tcBorders>
              <w:top w:val="single" w:sz="8" w:space="0" w:color="003366"/>
              <w:bottom w:val="single" w:sz="8" w:space="0" w:color="003366"/>
            </w:tcBorders>
            <w:tcMar>
              <w:top w:w="58" w:type="dxa"/>
              <w:left w:w="58" w:type="dxa"/>
              <w:bottom w:w="58" w:type="dxa"/>
              <w:right w:w="58" w:type="dxa"/>
            </w:tcMar>
            <w:hideMark/>
          </w:tcPr>
          <w:p w14:paraId="73B2CE17" w14:textId="77777777" w:rsidR="00452811" w:rsidRPr="00C10918" w:rsidRDefault="00452811" w:rsidP="00452811">
            <w:pPr>
              <w:rPr>
                <w:color w:val="003366"/>
                <w:sz w:val="36"/>
                <w:szCs w:val="36"/>
              </w:rPr>
            </w:pPr>
            <w:r w:rsidRPr="00C10918">
              <w:rPr>
                <w:color w:val="003366"/>
                <w:sz w:val="36"/>
                <w:szCs w:val="36"/>
              </w:rPr>
              <w:t>En hun ooms en tantes?</w:t>
            </w:r>
          </w:p>
          <w:p w14:paraId="2D9943EA" w14:textId="77777777" w:rsidR="00452811" w:rsidRPr="00C10918" w:rsidRDefault="00452811" w:rsidP="00452811">
            <w:pPr>
              <w:rPr>
                <w:color w:val="003366"/>
                <w:sz w:val="36"/>
                <w:szCs w:val="36"/>
              </w:rPr>
            </w:pPr>
            <w:r w:rsidRPr="00C10918">
              <w:rPr>
                <w:color w:val="003366"/>
                <w:sz w:val="36"/>
                <w:szCs w:val="36"/>
              </w:rPr>
              <w:t>:</w:t>
            </w:r>
          </w:p>
          <w:p w14:paraId="6BCF2FB6" w14:textId="77777777" w:rsidR="00452811" w:rsidRPr="00C10918" w:rsidRDefault="00452811" w:rsidP="00452811">
            <w:pPr>
              <w:rPr>
                <w:color w:val="003366"/>
                <w:sz w:val="36"/>
                <w:szCs w:val="36"/>
              </w:rPr>
            </w:pPr>
            <w:r w:rsidRPr="00C10918">
              <w:rPr>
                <w:color w:val="003366"/>
                <w:sz w:val="36"/>
                <w:szCs w:val="36"/>
              </w:rPr>
              <w:t> </w:t>
            </w:r>
          </w:p>
        </w:tc>
      </w:tr>
      <w:tr w:rsidR="00452811" w:rsidRPr="00C10918" w14:paraId="439BC890" w14:textId="77777777" w:rsidTr="00452811">
        <w:trPr>
          <w:trHeight w:val="945"/>
        </w:trPr>
        <w:tc>
          <w:tcPr>
            <w:tcW w:w="10325" w:type="dxa"/>
            <w:tcBorders>
              <w:top w:val="single" w:sz="8" w:space="0" w:color="003366"/>
              <w:bottom w:val="single" w:sz="8" w:space="0" w:color="003366"/>
            </w:tcBorders>
            <w:tcMar>
              <w:top w:w="58" w:type="dxa"/>
              <w:left w:w="58" w:type="dxa"/>
              <w:bottom w:w="58" w:type="dxa"/>
              <w:right w:w="58" w:type="dxa"/>
            </w:tcMar>
            <w:hideMark/>
          </w:tcPr>
          <w:p w14:paraId="1E835BB7" w14:textId="77777777" w:rsidR="00452811" w:rsidRPr="00C10918" w:rsidRDefault="00452811" w:rsidP="00452811">
            <w:pPr>
              <w:rPr>
                <w:color w:val="003366"/>
                <w:sz w:val="36"/>
                <w:szCs w:val="36"/>
              </w:rPr>
            </w:pPr>
            <w:r w:rsidRPr="00C10918">
              <w:rPr>
                <w:color w:val="003366"/>
                <w:sz w:val="36"/>
                <w:szCs w:val="36"/>
              </w:rPr>
              <w:t>Heeft je opa van je vaders kant broers/zussen?</w:t>
            </w:r>
          </w:p>
          <w:p w14:paraId="30623BC5" w14:textId="77777777" w:rsidR="00452811" w:rsidRPr="00C10918" w:rsidRDefault="00452811" w:rsidP="00452811">
            <w:pPr>
              <w:rPr>
                <w:color w:val="003366"/>
                <w:sz w:val="36"/>
                <w:szCs w:val="36"/>
              </w:rPr>
            </w:pPr>
            <w:r w:rsidRPr="00C10918">
              <w:rPr>
                <w:color w:val="003366"/>
                <w:sz w:val="36"/>
                <w:szCs w:val="36"/>
              </w:rPr>
              <w:t>:</w:t>
            </w:r>
          </w:p>
        </w:tc>
      </w:tr>
      <w:tr w:rsidR="00452811" w:rsidRPr="00C10918" w14:paraId="5FF113D0" w14:textId="77777777" w:rsidTr="00452811">
        <w:trPr>
          <w:trHeight w:val="1337"/>
        </w:trPr>
        <w:tc>
          <w:tcPr>
            <w:tcW w:w="10325" w:type="dxa"/>
            <w:tcBorders>
              <w:top w:val="single" w:sz="8" w:space="0" w:color="003366"/>
              <w:bottom w:val="single" w:sz="8" w:space="0" w:color="003366"/>
            </w:tcBorders>
            <w:tcMar>
              <w:top w:w="58" w:type="dxa"/>
              <w:left w:w="58" w:type="dxa"/>
              <w:bottom w:w="58" w:type="dxa"/>
              <w:right w:w="58" w:type="dxa"/>
            </w:tcMar>
            <w:hideMark/>
          </w:tcPr>
          <w:p w14:paraId="4A6A078A" w14:textId="77777777" w:rsidR="00452811" w:rsidRPr="00C10918" w:rsidRDefault="00452811" w:rsidP="00452811">
            <w:pPr>
              <w:rPr>
                <w:color w:val="003366"/>
                <w:sz w:val="36"/>
                <w:szCs w:val="36"/>
              </w:rPr>
            </w:pPr>
            <w:r w:rsidRPr="00C10918">
              <w:rPr>
                <w:color w:val="003366"/>
                <w:sz w:val="36"/>
                <w:szCs w:val="36"/>
              </w:rPr>
              <w:t>Hoe heetten hun ouders? Geboren in?</w:t>
            </w:r>
          </w:p>
          <w:p w14:paraId="60B0210F" w14:textId="77777777" w:rsidR="00452811" w:rsidRPr="00C10918" w:rsidRDefault="00452811" w:rsidP="00452811">
            <w:pPr>
              <w:rPr>
                <w:color w:val="003366"/>
                <w:sz w:val="36"/>
                <w:szCs w:val="36"/>
              </w:rPr>
            </w:pPr>
            <w:r w:rsidRPr="00C10918">
              <w:rPr>
                <w:color w:val="003366"/>
                <w:sz w:val="36"/>
                <w:szCs w:val="36"/>
              </w:rPr>
              <w:t>:</w:t>
            </w:r>
          </w:p>
        </w:tc>
      </w:tr>
      <w:tr w:rsidR="00452811" w:rsidRPr="00C10918" w14:paraId="7974245A" w14:textId="77777777" w:rsidTr="00452811">
        <w:trPr>
          <w:trHeight w:val="1394"/>
        </w:trPr>
        <w:tc>
          <w:tcPr>
            <w:tcW w:w="10325" w:type="dxa"/>
            <w:tcBorders>
              <w:top w:val="single" w:sz="8" w:space="0" w:color="003366"/>
              <w:bottom w:val="single" w:sz="8" w:space="0" w:color="003366"/>
            </w:tcBorders>
            <w:tcMar>
              <w:top w:w="58" w:type="dxa"/>
              <w:left w:w="58" w:type="dxa"/>
              <w:bottom w:w="58" w:type="dxa"/>
              <w:right w:w="58" w:type="dxa"/>
            </w:tcMar>
            <w:hideMark/>
          </w:tcPr>
          <w:p w14:paraId="3E920AD3" w14:textId="77777777" w:rsidR="00452811" w:rsidRPr="00C10918" w:rsidRDefault="00452811" w:rsidP="00452811">
            <w:pPr>
              <w:rPr>
                <w:color w:val="003366"/>
                <w:sz w:val="36"/>
                <w:szCs w:val="36"/>
              </w:rPr>
            </w:pPr>
            <w:r w:rsidRPr="00C10918">
              <w:rPr>
                <w:color w:val="003366"/>
                <w:sz w:val="36"/>
                <w:szCs w:val="36"/>
              </w:rPr>
              <w:t>En opa’s en oma’s? Geboren in?</w:t>
            </w:r>
          </w:p>
          <w:p w14:paraId="03B60896" w14:textId="77777777" w:rsidR="00452811" w:rsidRPr="00C10918" w:rsidRDefault="00452811" w:rsidP="00452811">
            <w:pPr>
              <w:rPr>
                <w:color w:val="003366"/>
                <w:sz w:val="36"/>
                <w:szCs w:val="36"/>
              </w:rPr>
            </w:pPr>
            <w:r w:rsidRPr="00C10918">
              <w:rPr>
                <w:color w:val="003366"/>
                <w:sz w:val="36"/>
                <w:szCs w:val="36"/>
              </w:rPr>
              <w:t>:</w:t>
            </w:r>
          </w:p>
        </w:tc>
      </w:tr>
      <w:tr w:rsidR="00452811" w:rsidRPr="00C10918" w14:paraId="1B455032" w14:textId="77777777" w:rsidTr="00452811">
        <w:trPr>
          <w:trHeight w:val="1345"/>
        </w:trPr>
        <w:tc>
          <w:tcPr>
            <w:tcW w:w="10325" w:type="dxa"/>
            <w:tcBorders>
              <w:top w:val="single" w:sz="8" w:space="0" w:color="003366"/>
              <w:bottom w:val="single" w:sz="8" w:space="0" w:color="003366"/>
            </w:tcBorders>
            <w:tcMar>
              <w:top w:w="58" w:type="dxa"/>
              <w:left w:w="58" w:type="dxa"/>
              <w:bottom w:w="58" w:type="dxa"/>
              <w:right w:w="58" w:type="dxa"/>
            </w:tcMar>
            <w:hideMark/>
          </w:tcPr>
          <w:p w14:paraId="77A383EF" w14:textId="77777777" w:rsidR="00452811" w:rsidRPr="00C10918" w:rsidRDefault="00452811" w:rsidP="00452811">
            <w:pPr>
              <w:rPr>
                <w:color w:val="003366"/>
                <w:sz w:val="36"/>
                <w:szCs w:val="36"/>
              </w:rPr>
            </w:pPr>
            <w:r w:rsidRPr="00C10918">
              <w:rPr>
                <w:color w:val="003366"/>
                <w:sz w:val="36"/>
                <w:szCs w:val="36"/>
              </w:rPr>
              <w:t>En hun ooms en tantes?</w:t>
            </w:r>
          </w:p>
          <w:p w14:paraId="57094FC0" w14:textId="77777777" w:rsidR="00452811" w:rsidRPr="00C10918" w:rsidRDefault="00452811" w:rsidP="00452811">
            <w:pPr>
              <w:rPr>
                <w:color w:val="003366"/>
                <w:sz w:val="36"/>
                <w:szCs w:val="36"/>
              </w:rPr>
            </w:pPr>
            <w:r w:rsidRPr="00C10918">
              <w:rPr>
                <w:color w:val="003366"/>
                <w:sz w:val="36"/>
                <w:szCs w:val="36"/>
              </w:rPr>
              <w:t>:</w:t>
            </w:r>
          </w:p>
        </w:tc>
      </w:tr>
    </w:tbl>
    <w:p w14:paraId="6357CFD4" w14:textId="3ACCD215" w:rsidR="00452811" w:rsidRPr="00452811" w:rsidRDefault="00452811" w:rsidP="00452811">
      <w:pPr>
        <w:rPr>
          <w:rFonts w:ascii="Times New Roman" w:hAnsi="Times New Roman" w:cs="Times New Roman"/>
          <w:sz w:val="18"/>
          <w:szCs w:val="18"/>
        </w:rPr>
      </w:pPr>
    </w:p>
    <w:p w14:paraId="5EA446D8" w14:textId="5F3EB6CA" w:rsidR="00452811" w:rsidRPr="00452811" w:rsidRDefault="00452811" w:rsidP="00452811">
      <w:pPr>
        <w:rPr>
          <w:rFonts w:ascii="Times New Roman" w:hAnsi="Times New Roman" w:cs="Times New Roman"/>
          <w:sz w:val="18"/>
          <w:szCs w:val="18"/>
        </w:rPr>
      </w:pPr>
    </w:p>
    <w:p w14:paraId="03F759EC" w14:textId="14288C28" w:rsidR="00452811" w:rsidRDefault="00704B29" w:rsidP="00452811">
      <w:pPr>
        <w:rPr>
          <w:rFonts w:ascii="Times New Roman" w:hAnsi="Times New Roman" w:cs="Times New Roman"/>
          <w:sz w:val="18"/>
          <w:szCs w:val="18"/>
        </w:rPr>
      </w:pPr>
      <w:r>
        <w:rPr>
          <w:rFonts w:ascii="Times New Roman" w:hAnsi="Times New Roman"/>
          <w:color w:val="auto"/>
          <w:kern w:val="0"/>
          <w:sz w:val="24"/>
          <w:szCs w:val="24"/>
        </w:rPr>
        <w:pict w14:anchorId="7012969A">
          <v:shape id="_x0000_s1103" type="#_x0000_t136" style="position:absolute;margin-left:31.8pt;margin-top:-45.35pt;width:405pt;height:65.75pt;z-index:251657216;mso-wrap-distance-left:2.88pt;mso-wrap-distance-top:2.88pt;mso-wrap-distance-right:2.88pt;mso-wrap-distance-bottom:2.88pt" fillcolor="#00b0f0" strokecolor="#036" strokeweight=".07pt" o:cliptowrap="t">
            <v:stroke opacity="39322f">
              <o:left v:ext="view" color="#fc0"/>
              <o:top v:ext="view" color="#fc0"/>
              <o:right v:ext="view" color="#fc0"/>
              <o:bottom v:ext="view" color="#fc0"/>
              <o:column v:ext="view" color="#fc0"/>
            </v:stroke>
            <v:shadow on="t" color="#548dd4" opacity="52429f" offset="0,1pt" offset2="-4pt,-2pt"/>
            <v:textpath style="font-family:&quot;Harrington&quot;;font-weight:bold;v-text-kern:t" trim="t" fitpath="t" string="Stamboom"/>
          </v:shape>
        </w:pict>
      </w:r>
    </w:p>
    <w:p w14:paraId="6D0469F9" w14:textId="5D626AB8" w:rsidR="00452811" w:rsidRDefault="00452811" w:rsidP="00452811">
      <w:pPr>
        <w:rPr>
          <w:rFonts w:ascii="Times New Roman" w:hAnsi="Times New Roman" w:cs="Times New Roman"/>
          <w:sz w:val="18"/>
          <w:szCs w:val="18"/>
        </w:rPr>
      </w:pPr>
    </w:p>
    <w:p w14:paraId="0589F89B" w14:textId="2DE2EBC1" w:rsidR="00C10918" w:rsidRPr="00C10918" w:rsidRDefault="00C10918" w:rsidP="00C10918">
      <w:pPr>
        <w:rPr>
          <w:rFonts w:cs="Times New Roman"/>
          <w:color w:val="003366"/>
          <w:sz w:val="36"/>
          <w:szCs w:val="36"/>
        </w:rPr>
      </w:pPr>
      <w:r w:rsidRPr="00C10918">
        <w:rPr>
          <w:color w:val="003366"/>
          <w:sz w:val="36"/>
          <w:szCs w:val="36"/>
        </w:rPr>
        <w:t>Teken en schrijf nu zelf een stamboom. Een stamboom kan verschillende vormen hebben. Je gaat altijd van jong naar oud. Je begint dus met jezelf. Boven jezelf staan je ouders en daarboven je opa’s en oma’s. Hier zie je een paar voorbeelden. Je kan hem daar overheen plakken of een foto maken en die er digitaal overheen plakken.</w:t>
      </w:r>
    </w:p>
    <w:p w14:paraId="19130437" w14:textId="757B1BE2" w:rsidR="00C10918" w:rsidRPr="00C10918" w:rsidRDefault="00704B29" w:rsidP="00C10918">
      <w:pPr>
        <w:rPr>
          <w:sz w:val="24"/>
          <w:szCs w:val="20"/>
        </w:rPr>
      </w:pPr>
      <w:r>
        <w:rPr>
          <w:noProof/>
        </w:rPr>
        <w:pict w14:anchorId="7C7F65EA">
          <v:shape id="_x0000_s1106" type="#_x0000_t75" style="position:absolute;margin-left:294.5pt;margin-top:28.85pt;width:231.6pt;height:167.5pt;z-index:-251624448;mso-position-horizontal-relative:text;mso-position-vertical-relative:text;mso-width-relative:page;mso-height-relative:page" wrapcoords="781 0 335 77 -56 617 -56 20366 0 21214 447 21523 781 21523 20763 21523 21098 21523 21544 21214 21600 20366 21600 617 21209 77 20763 0 781 0">
            <v:imagedata r:id="rId47" o:title="Afbeelding45"/>
            <w10:wrap type="tight"/>
          </v:shape>
        </w:pict>
      </w:r>
      <w:r>
        <w:rPr>
          <w:noProof/>
        </w:rPr>
        <w:pict w14:anchorId="7951ABCB">
          <v:shape id="_x0000_s1104" type="#_x0000_t75" style="position:absolute;margin-left:-27.6pt;margin-top:13.95pt;width:322.8pt;height:211.85pt;z-index:-251626496;mso-position-horizontal-relative:text;mso-position-vertical-relative:text;mso-width-relative:page;mso-height-relative:page" wrapcoords="281 0 0 286 -47 501 -47 21099 234 21528 609 21528 20944 21528 21319 21528 21600 21099 21600 501 21553 286 21272 0 281 0">
            <v:imagedata r:id="rId48" o:title="Afbeelding42"/>
            <w10:wrap type="tight"/>
          </v:shape>
        </w:pict>
      </w:r>
      <w:r w:rsidR="00C10918">
        <w:t> </w:t>
      </w:r>
    </w:p>
    <w:p w14:paraId="76F71CA6" w14:textId="0112FA27" w:rsidR="00452811" w:rsidRDefault="00452811" w:rsidP="00452811">
      <w:pPr>
        <w:rPr>
          <w:rFonts w:ascii="Times New Roman" w:hAnsi="Times New Roman" w:cs="Times New Roman"/>
          <w:sz w:val="18"/>
          <w:szCs w:val="18"/>
        </w:rPr>
      </w:pPr>
    </w:p>
    <w:p w14:paraId="501368BC" w14:textId="519B312F" w:rsidR="00452811" w:rsidRDefault="00452811" w:rsidP="00452811">
      <w:pPr>
        <w:rPr>
          <w:rFonts w:ascii="Times New Roman" w:hAnsi="Times New Roman" w:cs="Times New Roman"/>
          <w:sz w:val="18"/>
          <w:szCs w:val="18"/>
        </w:rPr>
      </w:pPr>
    </w:p>
    <w:p w14:paraId="58FC27B5" w14:textId="62CF87A1" w:rsidR="00452811" w:rsidRDefault="00704B29" w:rsidP="00452811">
      <w:pPr>
        <w:rPr>
          <w:rFonts w:ascii="Times New Roman" w:hAnsi="Times New Roman" w:cs="Times New Roman"/>
          <w:sz w:val="18"/>
          <w:szCs w:val="18"/>
        </w:rPr>
      </w:pPr>
      <w:r>
        <w:rPr>
          <w:noProof/>
        </w:rPr>
        <w:pict w14:anchorId="20726E8C">
          <v:shape id="_x0000_s1107" type="#_x0000_t75" style="position:absolute;margin-left:288.55pt;margin-top:18.45pt;width:227.9pt;height:194.4pt;z-index:-251623424;mso-position-horizontal-relative:text;mso-position-vertical-relative:text;mso-width-relative:page;mso-height-relative:page" wrapcoords="-66 0 -66 21522 21600 21522 21600 0 -66 0">
            <v:imagedata r:id="rId49" o:title="Afbeelding44"/>
            <w10:wrap type="tight"/>
          </v:shape>
        </w:pict>
      </w:r>
    </w:p>
    <w:p w14:paraId="0702F14B" w14:textId="4E932373" w:rsidR="00452811" w:rsidRDefault="00704B29" w:rsidP="00452811">
      <w:pPr>
        <w:rPr>
          <w:rFonts w:ascii="Times New Roman" w:hAnsi="Times New Roman" w:cs="Times New Roman"/>
          <w:sz w:val="18"/>
          <w:szCs w:val="18"/>
        </w:rPr>
      </w:pPr>
      <w:r>
        <w:rPr>
          <w:noProof/>
        </w:rPr>
        <w:pict w14:anchorId="082F0AB9">
          <v:shape id="_x0000_s1105" type="#_x0000_t75" style="position:absolute;margin-left:.2pt;margin-top:7.4pt;width:230.25pt;height:189.6pt;z-index:-251625472;mso-position-horizontal-relative:text;mso-position-vertical-relative:text;mso-width-relative:page;mso-height-relative:page" wrapcoords="695 0 298 60 -50 483 -50 20755 50 21238 99 21359 447 21540 695 21540 20855 21540 21103 21540 21501 21359 21600 20755 21600 483 21252 60 20855 0 695 0">
            <v:imagedata r:id="rId50" o:title="Afbeelding43"/>
            <w10:wrap type="tight"/>
          </v:shape>
        </w:pict>
      </w:r>
    </w:p>
    <w:p w14:paraId="7AA60BAC" w14:textId="5A1489AE" w:rsidR="00452811" w:rsidRDefault="00452811" w:rsidP="00452811">
      <w:pPr>
        <w:rPr>
          <w:rFonts w:ascii="Times New Roman" w:hAnsi="Times New Roman" w:cs="Times New Roman"/>
          <w:sz w:val="18"/>
          <w:szCs w:val="18"/>
        </w:rPr>
      </w:pPr>
    </w:p>
    <w:p w14:paraId="4FB492FB" w14:textId="22ED718B" w:rsidR="00452811" w:rsidRDefault="00452811" w:rsidP="00452811">
      <w:pPr>
        <w:rPr>
          <w:rFonts w:ascii="Times New Roman" w:hAnsi="Times New Roman" w:cs="Times New Roman"/>
          <w:sz w:val="18"/>
          <w:szCs w:val="18"/>
        </w:rPr>
      </w:pPr>
    </w:p>
    <w:p w14:paraId="4AEB8861" w14:textId="48DBD318" w:rsidR="00452811" w:rsidRDefault="00452811" w:rsidP="00452811">
      <w:pPr>
        <w:rPr>
          <w:rFonts w:ascii="Times New Roman" w:hAnsi="Times New Roman" w:cs="Times New Roman"/>
          <w:sz w:val="18"/>
          <w:szCs w:val="18"/>
        </w:rPr>
      </w:pPr>
    </w:p>
    <w:p w14:paraId="343E221A" w14:textId="63DD5503" w:rsidR="00452811" w:rsidRDefault="00452811" w:rsidP="00452811">
      <w:pPr>
        <w:rPr>
          <w:rFonts w:ascii="Times New Roman" w:hAnsi="Times New Roman" w:cs="Times New Roman"/>
          <w:sz w:val="18"/>
          <w:szCs w:val="18"/>
        </w:rPr>
      </w:pPr>
    </w:p>
    <w:p w14:paraId="2B8158B0" w14:textId="1C342A83" w:rsidR="00452811" w:rsidRDefault="00452811" w:rsidP="00452811">
      <w:pPr>
        <w:rPr>
          <w:rFonts w:ascii="Times New Roman" w:hAnsi="Times New Roman" w:cs="Times New Roman"/>
          <w:sz w:val="18"/>
          <w:szCs w:val="18"/>
        </w:rPr>
      </w:pPr>
    </w:p>
    <w:p w14:paraId="184F9D83" w14:textId="415A6DBA" w:rsidR="00452811" w:rsidRDefault="00452811" w:rsidP="00452811">
      <w:pPr>
        <w:rPr>
          <w:rFonts w:ascii="Times New Roman" w:hAnsi="Times New Roman" w:cs="Times New Roman"/>
          <w:sz w:val="18"/>
          <w:szCs w:val="18"/>
        </w:rPr>
      </w:pPr>
    </w:p>
    <w:p w14:paraId="453048D2" w14:textId="6866685E" w:rsidR="00452811" w:rsidRDefault="00452811" w:rsidP="00452811">
      <w:pPr>
        <w:rPr>
          <w:rFonts w:ascii="Times New Roman" w:hAnsi="Times New Roman" w:cs="Times New Roman"/>
          <w:sz w:val="18"/>
          <w:szCs w:val="18"/>
        </w:rPr>
      </w:pPr>
    </w:p>
    <w:p w14:paraId="3BBED450" w14:textId="22E3C5B3" w:rsidR="00452811" w:rsidRDefault="00452811" w:rsidP="00452811">
      <w:pPr>
        <w:rPr>
          <w:rFonts w:ascii="Times New Roman" w:hAnsi="Times New Roman" w:cs="Times New Roman"/>
          <w:sz w:val="18"/>
          <w:szCs w:val="18"/>
        </w:rPr>
      </w:pPr>
    </w:p>
    <w:p w14:paraId="17242631" w14:textId="1A0C8124" w:rsidR="00452811" w:rsidRDefault="00452811" w:rsidP="00452811">
      <w:pPr>
        <w:rPr>
          <w:rFonts w:ascii="Times New Roman" w:hAnsi="Times New Roman" w:cs="Times New Roman"/>
          <w:sz w:val="18"/>
          <w:szCs w:val="18"/>
        </w:rPr>
      </w:pPr>
    </w:p>
    <w:p w14:paraId="22AD50BB" w14:textId="6DFEE0DC" w:rsidR="00452811" w:rsidRDefault="00452811" w:rsidP="00452811">
      <w:pPr>
        <w:rPr>
          <w:rFonts w:ascii="Times New Roman" w:hAnsi="Times New Roman" w:cs="Times New Roman"/>
          <w:sz w:val="18"/>
          <w:szCs w:val="18"/>
        </w:rPr>
      </w:pPr>
    </w:p>
    <w:p w14:paraId="1479AF65" w14:textId="77777777" w:rsidR="00C10918" w:rsidRPr="00C10918" w:rsidRDefault="00C10918" w:rsidP="00C10918">
      <w:pPr>
        <w:ind w:left="566"/>
        <w:rPr>
          <w:rFonts w:ascii="Times New Roman" w:hAnsi="Times New Roman"/>
          <w:color w:val="auto"/>
          <w:kern w:val="0"/>
          <w:sz w:val="24"/>
          <w:szCs w:val="24"/>
        </w:rPr>
      </w:pPr>
      <w:r w:rsidRPr="00C10918">
        <w:rPr>
          <w:rFonts w:ascii="Harrington" w:hAnsi="Harrington"/>
          <w:color w:val="0070C0"/>
          <w:sz w:val="52"/>
          <w:szCs w:val="52"/>
        </w:rPr>
        <w:t xml:space="preserve">Plaats hier een foto, tekening, </w:t>
      </w:r>
      <w:proofErr w:type="spellStart"/>
      <w:r w:rsidRPr="00C10918">
        <w:rPr>
          <w:rFonts w:ascii="Harrington" w:hAnsi="Harrington"/>
          <w:color w:val="0070C0"/>
          <w:sz w:val="52"/>
          <w:szCs w:val="52"/>
        </w:rPr>
        <w:t>meme</w:t>
      </w:r>
      <w:proofErr w:type="spellEnd"/>
      <w:r w:rsidRPr="00C10918">
        <w:rPr>
          <w:rFonts w:ascii="Harrington" w:hAnsi="Harrington"/>
          <w:color w:val="0070C0"/>
          <w:sz w:val="52"/>
          <w:szCs w:val="52"/>
        </w:rPr>
        <w:t xml:space="preserve"> of verhaal dat je nooit mag vergeten.</w:t>
      </w:r>
    </w:p>
    <w:p w14:paraId="142F6013" w14:textId="77777777" w:rsidR="00C10918" w:rsidRPr="00C10918" w:rsidRDefault="00C10918" w:rsidP="00C10918">
      <w:pPr>
        <w:ind w:left="566"/>
        <w:rPr>
          <w:rFonts w:ascii="Times New Roman" w:hAnsi="Times New Roman"/>
          <w:color w:val="auto"/>
          <w:kern w:val="0"/>
          <w:sz w:val="24"/>
          <w:szCs w:val="24"/>
        </w:rPr>
      </w:pPr>
    </w:p>
    <w:p w14:paraId="34F15080" w14:textId="77777777" w:rsidR="00C10918" w:rsidRPr="00C10918" w:rsidRDefault="00C10918" w:rsidP="00C10918">
      <w:pPr>
        <w:ind w:left="566"/>
        <w:rPr>
          <w:rFonts w:ascii="Times New Roman" w:hAnsi="Times New Roman"/>
          <w:color w:val="auto"/>
          <w:kern w:val="0"/>
          <w:sz w:val="24"/>
          <w:szCs w:val="24"/>
        </w:rPr>
      </w:pPr>
    </w:p>
    <w:p w14:paraId="20F30D97" w14:textId="77777777" w:rsidR="00C10918" w:rsidRPr="00C10918" w:rsidRDefault="00C10918" w:rsidP="00C10918">
      <w:pPr>
        <w:ind w:left="566"/>
        <w:rPr>
          <w:rFonts w:ascii="Times New Roman" w:hAnsi="Times New Roman"/>
          <w:color w:val="auto"/>
          <w:kern w:val="0"/>
          <w:sz w:val="24"/>
          <w:szCs w:val="24"/>
        </w:rPr>
      </w:pPr>
    </w:p>
    <w:p w14:paraId="39567639" w14:textId="77777777" w:rsidR="00C10918" w:rsidRPr="00C10918" w:rsidRDefault="00C10918" w:rsidP="00C10918">
      <w:pPr>
        <w:ind w:left="566"/>
        <w:rPr>
          <w:rFonts w:ascii="Times New Roman" w:hAnsi="Times New Roman"/>
          <w:color w:val="auto"/>
          <w:kern w:val="0"/>
          <w:sz w:val="24"/>
          <w:szCs w:val="24"/>
        </w:rPr>
      </w:pPr>
    </w:p>
    <w:p w14:paraId="0069E16F" w14:textId="77777777" w:rsidR="00C10918" w:rsidRPr="00C10918" w:rsidRDefault="00C10918" w:rsidP="00C10918">
      <w:pPr>
        <w:ind w:left="566"/>
        <w:rPr>
          <w:rFonts w:ascii="Times New Roman" w:hAnsi="Times New Roman"/>
          <w:color w:val="auto"/>
          <w:kern w:val="0"/>
          <w:sz w:val="24"/>
          <w:szCs w:val="24"/>
        </w:rPr>
      </w:pPr>
    </w:p>
    <w:p w14:paraId="2E98BE29" w14:textId="77777777" w:rsidR="00C10918" w:rsidRPr="00C10918" w:rsidRDefault="00C10918" w:rsidP="00C10918">
      <w:pPr>
        <w:ind w:left="566"/>
        <w:rPr>
          <w:rFonts w:ascii="Times New Roman" w:hAnsi="Times New Roman"/>
          <w:color w:val="auto"/>
          <w:kern w:val="0"/>
          <w:sz w:val="24"/>
          <w:szCs w:val="24"/>
        </w:rPr>
      </w:pPr>
    </w:p>
    <w:p w14:paraId="5F8BEB3E" w14:textId="77777777" w:rsidR="00C10918" w:rsidRPr="00C10918" w:rsidRDefault="00C10918" w:rsidP="00C10918">
      <w:pPr>
        <w:ind w:left="566"/>
        <w:rPr>
          <w:rFonts w:ascii="Times New Roman" w:hAnsi="Times New Roman"/>
          <w:color w:val="auto"/>
          <w:kern w:val="0"/>
          <w:sz w:val="24"/>
          <w:szCs w:val="24"/>
        </w:rPr>
      </w:pPr>
    </w:p>
    <w:p w14:paraId="64287DD0" w14:textId="77777777" w:rsidR="00C10918" w:rsidRPr="00C10918" w:rsidRDefault="00C10918" w:rsidP="00C10918">
      <w:pPr>
        <w:ind w:left="566"/>
        <w:rPr>
          <w:rFonts w:ascii="Times New Roman" w:hAnsi="Times New Roman"/>
          <w:color w:val="auto"/>
          <w:kern w:val="0"/>
          <w:sz w:val="24"/>
          <w:szCs w:val="24"/>
        </w:rPr>
      </w:pPr>
    </w:p>
    <w:p w14:paraId="52DBFE30" w14:textId="77777777" w:rsidR="00C10918" w:rsidRPr="00C10918" w:rsidRDefault="00C10918" w:rsidP="00C10918">
      <w:pPr>
        <w:ind w:left="566"/>
        <w:rPr>
          <w:rFonts w:ascii="Times New Roman" w:hAnsi="Times New Roman"/>
          <w:color w:val="auto"/>
          <w:kern w:val="0"/>
          <w:sz w:val="24"/>
          <w:szCs w:val="24"/>
        </w:rPr>
      </w:pPr>
    </w:p>
    <w:p w14:paraId="64A9C04B" w14:textId="77777777" w:rsidR="00C10918" w:rsidRPr="00C10918" w:rsidRDefault="00C10918" w:rsidP="00C10918">
      <w:pPr>
        <w:ind w:left="566"/>
        <w:rPr>
          <w:rFonts w:ascii="Times New Roman" w:hAnsi="Times New Roman"/>
          <w:color w:val="auto"/>
          <w:kern w:val="0"/>
          <w:sz w:val="24"/>
          <w:szCs w:val="24"/>
        </w:rPr>
      </w:pPr>
    </w:p>
    <w:p w14:paraId="22731678" w14:textId="77777777" w:rsidR="00C10918" w:rsidRPr="00C10918" w:rsidRDefault="00C10918" w:rsidP="00C10918">
      <w:pPr>
        <w:ind w:left="566"/>
        <w:rPr>
          <w:rFonts w:ascii="Times New Roman" w:hAnsi="Times New Roman"/>
          <w:color w:val="auto"/>
          <w:kern w:val="0"/>
          <w:sz w:val="24"/>
          <w:szCs w:val="24"/>
        </w:rPr>
      </w:pPr>
    </w:p>
    <w:p w14:paraId="71B7F279" w14:textId="77777777" w:rsidR="00C10918" w:rsidRPr="00C10918" w:rsidRDefault="00C10918" w:rsidP="00C10918">
      <w:pPr>
        <w:ind w:left="566"/>
        <w:rPr>
          <w:rFonts w:ascii="Times New Roman" w:hAnsi="Times New Roman"/>
          <w:color w:val="auto"/>
          <w:kern w:val="0"/>
          <w:sz w:val="24"/>
          <w:szCs w:val="24"/>
        </w:rPr>
      </w:pPr>
    </w:p>
    <w:p w14:paraId="39EFADC8" w14:textId="77777777" w:rsidR="00C10918" w:rsidRPr="00C10918" w:rsidRDefault="00C10918" w:rsidP="00C10918">
      <w:pPr>
        <w:ind w:left="566"/>
        <w:rPr>
          <w:rFonts w:ascii="Times New Roman" w:hAnsi="Times New Roman"/>
          <w:color w:val="auto"/>
          <w:kern w:val="0"/>
          <w:sz w:val="24"/>
          <w:szCs w:val="24"/>
        </w:rPr>
      </w:pPr>
    </w:p>
    <w:p w14:paraId="57D617E7" w14:textId="77777777" w:rsidR="00C10918" w:rsidRPr="00C10918" w:rsidRDefault="00C10918" w:rsidP="00C10918">
      <w:pPr>
        <w:ind w:left="566"/>
        <w:rPr>
          <w:rFonts w:ascii="Times New Roman" w:hAnsi="Times New Roman"/>
          <w:color w:val="auto"/>
          <w:kern w:val="0"/>
          <w:sz w:val="24"/>
          <w:szCs w:val="24"/>
        </w:rPr>
      </w:pPr>
    </w:p>
    <w:p w14:paraId="3780FE80" w14:textId="77777777" w:rsidR="00C10918" w:rsidRPr="00C10918" w:rsidRDefault="00C10918" w:rsidP="00C10918">
      <w:pPr>
        <w:ind w:left="566"/>
        <w:rPr>
          <w:rFonts w:ascii="Times New Roman" w:hAnsi="Times New Roman"/>
          <w:color w:val="auto"/>
          <w:kern w:val="0"/>
          <w:sz w:val="24"/>
          <w:szCs w:val="24"/>
        </w:rPr>
      </w:pPr>
    </w:p>
    <w:p w14:paraId="08ABD1ED" w14:textId="77777777" w:rsidR="00C10918" w:rsidRPr="00C10918" w:rsidRDefault="00C10918" w:rsidP="00C10918">
      <w:pPr>
        <w:ind w:left="566"/>
        <w:rPr>
          <w:rFonts w:ascii="Times New Roman" w:hAnsi="Times New Roman"/>
          <w:color w:val="auto"/>
          <w:kern w:val="0"/>
          <w:sz w:val="24"/>
          <w:szCs w:val="24"/>
        </w:rPr>
      </w:pPr>
    </w:p>
    <w:p w14:paraId="3E0A2A49" w14:textId="77777777" w:rsidR="00C10918" w:rsidRPr="00C10918" w:rsidRDefault="00C10918" w:rsidP="00C10918">
      <w:pPr>
        <w:ind w:left="566"/>
        <w:rPr>
          <w:rFonts w:ascii="Times New Roman" w:hAnsi="Times New Roman"/>
          <w:color w:val="auto"/>
          <w:kern w:val="0"/>
          <w:sz w:val="24"/>
          <w:szCs w:val="24"/>
        </w:rPr>
      </w:pPr>
    </w:p>
    <w:p w14:paraId="083F1105" w14:textId="77777777" w:rsidR="00C10918" w:rsidRPr="00C10918" w:rsidRDefault="00C10918" w:rsidP="00C10918">
      <w:pPr>
        <w:ind w:left="566"/>
        <w:rPr>
          <w:rFonts w:ascii="Times New Roman" w:hAnsi="Times New Roman"/>
          <w:color w:val="auto"/>
          <w:kern w:val="0"/>
          <w:sz w:val="24"/>
          <w:szCs w:val="24"/>
        </w:rPr>
      </w:pPr>
    </w:p>
    <w:p w14:paraId="25C512EE" w14:textId="77777777" w:rsidR="00C10918" w:rsidRPr="00C10918" w:rsidRDefault="00C10918" w:rsidP="00C10918">
      <w:pPr>
        <w:ind w:left="566"/>
        <w:rPr>
          <w:rFonts w:ascii="Times New Roman" w:hAnsi="Times New Roman"/>
          <w:color w:val="auto"/>
          <w:kern w:val="0"/>
          <w:sz w:val="24"/>
          <w:szCs w:val="24"/>
        </w:rPr>
      </w:pPr>
    </w:p>
    <w:p w14:paraId="3F6D1EA6" w14:textId="77777777" w:rsidR="00C10918" w:rsidRPr="00C10918" w:rsidRDefault="00C10918" w:rsidP="00C10918">
      <w:pPr>
        <w:ind w:left="566"/>
        <w:rPr>
          <w:rFonts w:ascii="Times New Roman" w:hAnsi="Times New Roman"/>
          <w:color w:val="auto"/>
          <w:kern w:val="0"/>
          <w:sz w:val="24"/>
          <w:szCs w:val="24"/>
        </w:rPr>
      </w:pPr>
    </w:p>
    <w:p w14:paraId="5157A48A" w14:textId="77777777" w:rsidR="00C10918" w:rsidRPr="00C10918" w:rsidRDefault="00C10918" w:rsidP="00C10918">
      <w:pPr>
        <w:ind w:left="566"/>
        <w:rPr>
          <w:rFonts w:ascii="Times New Roman" w:hAnsi="Times New Roman"/>
          <w:color w:val="auto"/>
          <w:kern w:val="0"/>
          <w:sz w:val="24"/>
          <w:szCs w:val="24"/>
        </w:rPr>
      </w:pPr>
    </w:p>
    <w:p w14:paraId="61A0CAD9" w14:textId="77777777" w:rsidR="00C10918" w:rsidRPr="00C10918" w:rsidRDefault="00C10918" w:rsidP="00C10918">
      <w:pPr>
        <w:ind w:left="566"/>
        <w:rPr>
          <w:rFonts w:ascii="Times New Roman" w:hAnsi="Times New Roman"/>
          <w:color w:val="auto"/>
          <w:kern w:val="0"/>
          <w:sz w:val="24"/>
          <w:szCs w:val="24"/>
        </w:rPr>
      </w:pPr>
    </w:p>
    <w:p w14:paraId="4A100B7B" w14:textId="77777777" w:rsidR="00C10918" w:rsidRPr="00C10918" w:rsidRDefault="00C10918" w:rsidP="00C10918">
      <w:pPr>
        <w:ind w:left="566"/>
        <w:rPr>
          <w:rFonts w:ascii="Times New Roman" w:hAnsi="Times New Roman"/>
          <w:color w:val="auto"/>
          <w:kern w:val="0"/>
          <w:sz w:val="24"/>
          <w:szCs w:val="24"/>
        </w:rPr>
      </w:pPr>
    </w:p>
    <w:p w14:paraId="508C12D4" w14:textId="77777777" w:rsidR="00C10918" w:rsidRPr="00C10918" w:rsidRDefault="00C10918" w:rsidP="00C10918">
      <w:pPr>
        <w:ind w:left="566"/>
        <w:rPr>
          <w:rFonts w:ascii="Times New Roman" w:hAnsi="Times New Roman"/>
          <w:color w:val="auto"/>
          <w:kern w:val="0"/>
          <w:sz w:val="24"/>
          <w:szCs w:val="24"/>
        </w:rPr>
      </w:pPr>
    </w:p>
    <w:p w14:paraId="32C44112" w14:textId="77777777" w:rsidR="00C10918" w:rsidRPr="00C10918" w:rsidRDefault="00C10918" w:rsidP="00C10918">
      <w:pPr>
        <w:ind w:left="566"/>
        <w:rPr>
          <w:rFonts w:ascii="Times New Roman" w:hAnsi="Times New Roman"/>
          <w:color w:val="auto"/>
          <w:kern w:val="0"/>
          <w:sz w:val="24"/>
          <w:szCs w:val="24"/>
        </w:rPr>
      </w:pPr>
    </w:p>
    <w:p w14:paraId="41061FC1" w14:textId="18574F1A" w:rsidR="00452811" w:rsidRPr="00C10918" w:rsidRDefault="00704B29" w:rsidP="00C10918">
      <w:pPr>
        <w:ind w:left="566"/>
        <w:rPr>
          <w:rFonts w:ascii="Times New Roman" w:hAnsi="Times New Roman"/>
          <w:color w:val="auto"/>
          <w:kern w:val="0"/>
          <w:sz w:val="24"/>
          <w:szCs w:val="24"/>
        </w:rPr>
      </w:pPr>
      <w:r>
        <w:rPr>
          <w:noProof/>
        </w:rPr>
        <w:pict w14:anchorId="0921D987">
          <v:shape id="_x0000_s1108" type="#_x0000_t75" style="position:absolute;left:0;text-align:left;margin-left:-10.45pt;margin-top:-18.4pt;width:492pt;height:696.25pt;z-index:-251622400;mso-position-horizontal-relative:text;mso-position-vertical-relative:text;mso-width-relative:page;mso-height-relative:page" wrapcoords="-35 0 -35 21575 21600 21575 21600 0 -35 0">
            <v:imagedata r:id="rId51" o:title="0001 (1)"/>
            <w10:wrap type="tight"/>
          </v:shape>
        </w:pict>
      </w:r>
      <w:r>
        <w:rPr>
          <w:rFonts w:ascii="Times New Roman" w:hAnsi="Times New Roman"/>
          <w:color w:val="auto"/>
          <w:kern w:val="0"/>
          <w:sz w:val="24"/>
          <w:szCs w:val="24"/>
        </w:rPr>
        <w:pict w14:anchorId="0DA30D98">
          <v:shape id="_x0000_s1102" type="#_x0000_t201" style="position:absolute;left:0;text-align:left;margin-left:27.35pt;margin-top:137.85pt;width:538.65pt;height:692.55pt;z-index:251656192;mso-wrap-distance-left:2.88pt;mso-wrap-distance-top:2.88pt;mso-wrap-distance-right:2.88pt;mso-wrap-distance-bottom:2.88pt" stroked="f" strokecolor="#fc0" strokeweight="2pt" o:cliptowrap="t">
            <v:stroke>
              <o:left v:ext="view" color="#fc0" weight="0"/>
              <o:top v:ext="view" color="#fc0" weight="0"/>
              <o:right v:ext="view" color="#fc0" weight="0"/>
              <o:bottom v:ext="view" color="#fc0" weight="0"/>
              <o:column v:ext="view" color="#fc0"/>
            </v:stroke>
            <v:shadow color="#fc0"/>
            <v:textbox inset="0,0,0,0"/>
          </v:shape>
        </w:pict>
      </w:r>
    </w:p>
    <w:sectPr w:rsidR="00452811" w:rsidRPr="00C10918" w:rsidSect="007609D3">
      <w:type w:val="continuous"/>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spelling="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09D3"/>
    <w:rsid w:val="001C77B8"/>
    <w:rsid w:val="001D3D12"/>
    <w:rsid w:val="00452811"/>
    <w:rsid w:val="00616969"/>
    <w:rsid w:val="00704B29"/>
    <w:rsid w:val="00715668"/>
    <w:rsid w:val="007609D3"/>
    <w:rsid w:val="007F6D2F"/>
    <w:rsid w:val="00881D52"/>
    <w:rsid w:val="00A94DFE"/>
    <w:rsid w:val="00AF4D98"/>
    <w:rsid w:val="00C10918"/>
    <w:rsid w:val="00C8464D"/>
    <w:rsid w:val="00CB3AC4"/>
    <w:rsid w:val="00CD5D57"/>
    <w:rsid w:val="00E564BA"/>
    <w:rsid w:val="00F43B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5"/>
    <o:shapelayout v:ext="edit">
      <o:idmap v:ext="edit" data="1"/>
    </o:shapelayout>
  </w:shapeDefaults>
  <w:decimalSymbol w:val=","/>
  <w:listSeparator w:val=";"/>
  <w14:docId w14:val="213E47C6"/>
  <w14:defaultImageDpi w14:val="0"/>
  <w15:docId w15:val="{13F956F8-1F00-431E-A313-FA014199E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widowControl w:val="0"/>
      <w:overflowPunct w:val="0"/>
      <w:autoSpaceDE w:val="0"/>
      <w:autoSpaceDN w:val="0"/>
      <w:adjustRightInd w:val="0"/>
      <w:spacing w:after="120" w:line="285" w:lineRule="auto"/>
    </w:pPr>
    <w:rPr>
      <w:rFonts w:ascii="Georgia" w:hAnsi="Georgia" w:cs="Georgia"/>
      <w:color w:val="FFCC00"/>
      <w:kern w:val="28"/>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1315">
      <w:bodyDiv w:val="1"/>
      <w:marLeft w:val="0"/>
      <w:marRight w:val="0"/>
      <w:marTop w:val="0"/>
      <w:marBottom w:val="0"/>
      <w:divBdr>
        <w:top w:val="none" w:sz="0" w:space="0" w:color="auto"/>
        <w:left w:val="none" w:sz="0" w:space="0" w:color="auto"/>
        <w:bottom w:val="none" w:sz="0" w:space="0" w:color="auto"/>
        <w:right w:val="none" w:sz="0" w:space="0" w:color="auto"/>
      </w:divBdr>
    </w:div>
    <w:div w:id="34627700">
      <w:bodyDiv w:val="1"/>
      <w:marLeft w:val="0"/>
      <w:marRight w:val="0"/>
      <w:marTop w:val="0"/>
      <w:marBottom w:val="0"/>
      <w:divBdr>
        <w:top w:val="none" w:sz="0" w:space="0" w:color="auto"/>
        <w:left w:val="none" w:sz="0" w:space="0" w:color="auto"/>
        <w:bottom w:val="none" w:sz="0" w:space="0" w:color="auto"/>
        <w:right w:val="none" w:sz="0" w:space="0" w:color="auto"/>
      </w:divBdr>
    </w:div>
    <w:div w:id="140119797">
      <w:bodyDiv w:val="1"/>
      <w:marLeft w:val="0"/>
      <w:marRight w:val="0"/>
      <w:marTop w:val="0"/>
      <w:marBottom w:val="0"/>
      <w:divBdr>
        <w:top w:val="none" w:sz="0" w:space="0" w:color="auto"/>
        <w:left w:val="none" w:sz="0" w:space="0" w:color="auto"/>
        <w:bottom w:val="none" w:sz="0" w:space="0" w:color="auto"/>
        <w:right w:val="none" w:sz="0" w:space="0" w:color="auto"/>
      </w:divBdr>
    </w:div>
    <w:div w:id="246548156">
      <w:bodyDiv w:val="1"/>
      <w:marLeft w:val="0"/>
      <w:marRight w:val="0"/>
      <w:marTop w:val="0"/>
      <w:marBottom w:val="0"/>
      <w:divBdr>
        <w:top w:val="none" w:sz="0" w:space="0" w:color="auto"/>
        <w:left w:val="none" w:sz="0" w:space="0" w:color="auto"/>
        <w:bottom w:val="none" w:sz="0" w:space="0" w:color="auto"/>
        <w:right w:val="none" w:sz="0" w:space="0" w:color="auto"/>
      </w:divBdr>
    </w:div>
    <w:div w:id="283394320">
      <w:bodyDiv w:val="1"/>
      <w:marLeft w:val="0"/>
      <w:marRight w:val="0"/>
      <w:marTop w:val="0"/>
      <w:marBottom w:val="0"/>
      <w:divBdr>
        <w:top w:val="none" w:sz="0" w:space="0" w:color="auto"/>
        <w:left w:val="none" w:sz="0" w:space="0" w:color="auto"/>
        <w:bottom w:val="none" w:sz="0" w:space="0" w:color="auto"/>
        <w:right w:val="none" w:sz="0" w:space="0" w:color="auto"/>
      </w:divBdr>
    </w:div>
    <w:div w:id="467284191">
      <w:bodyDiv w:val="1"/>
      <w:marLeft w:val="0"/>
      <w:marRight w:val="0"/>
      <w:marTop w:val="0"/>
      <w:marBottom w:val="0"/>
      <w:divBdr>
        <w:top w:val="none" w:sz="0" w:space="0" w:color="auto"/>
        <w:left w:val="none" w:sz="0" w:space="0" w:color="auto"/>
        <w:bottom w:val="none" w:sz="0" w:space="0" w:color="auto"/>
        <w:right w:val="none" w:sz="0" w:space="0" w:color="auto"/>
      </w:divBdr>
    </w:div>
    <w:div w:id="527530713">
      <w:bodyDiv w:val="1"/>
      <w:marLeft w:val="0"/>
      <w:marRight w:val="0"/>
      <w:marTop w:val="0"/>
      <w:marBottom w:val="0"/>
      <w:divBdr>
        <w:top w:val="none" w:sz="0" w:space="0" w:color="auto"/>
        <w:left w:val="none" w:sz="0" w:space="0" w:color="auto"/>
        <w:bottom w:val="none" w:sz="0" w:space="0" w:color="auto"/>
        <w:right w:val="none" w:sz="0" w:space="0" w:color="auto"/>
      </w:divBdr>
    </w:div>
    <w:div w:id="562522756">
      <w:bodyDiv w:val="1"/>
      <w:marLeft w:val="0"/>
      <w:marRight w:val="0"/>
      <w:marTop w:val="0"/>
      <w:marBottom w:val="0"/>
      <w:divBdr>
        <w:top w:val="none" w:sz="0" w:space="0" w:color="auto"/>
        <w:left w:val="none" w:sz="0" w:space="0" w:color="auto"/>
        <w:bottom w:val="none" w:sz="0" w:space="0" w:color="auto"/>
        <w:right w:val="none" w:sz="0" w:space="0" w:color="auto"/>
      </w:divBdr>
    </w:div>
    <w:div w:id="904992077">
      <w:bodyDiv w:val="1"/>
      <w:marLeft w:val="0"/>
      <w:marRight w:val="0"/>
      <w:marTop w:val="0"/>
      <w:marBottom w:val="0"/>
      <w:divBdr>
        <w:top w:val="none" w:sz="0" w:space="0" w:color="auto"/>
        <w:left w:val="none" w:sz="0" w:space="0" w:color="auto"/>
        <w:bottom w:val="none" w:sz="0" w:space="0" w:color="auto"/>
        <w:right w:val="none" w:sz="0" w:space="0" w:color="auto"/>
      </w:divBdr>
    </w:div>
    <w:div w:id="942954919">
      <w:bodyDiv w:val="1"/>
      <w:marLeft w:val="0"/>
      <w:marRight w:val="0"/>
      <w:marTop w:val="0"/>
      <w:marBottom w:val="0"/>
      <w:divBdr>
        <w:top w:val="none" w:sz="0" w:space="0" w:color="auto"/>
        <w:left w:val="none" w:sz="0" w:space="0" w:color="auto"/>
        <w:bottom w:val="none" w:sz="0" w:space="0" w:color="auto"/>
        <w:right w:val="none" w:sz="0" w:space="0" w:color="auto"/>
      </w:divBdr>
    </w:div>
    <w:div w:id="1046442550">
      <w:bodyDiv w:val="1"/>
      <w:marLeft w:val="0"/>
      <w:marRight w:val="0"/>
      <w:marTop w:val="0"/>
      <w:marBottom w:val="0"/>
      <w:divBdr>
        <w:top w:val="none" w:sz="0" w:space="0" w:color="auto"/>
        <w:left w:val="none" w:sz="0" w:space="0" w:color="auto"/>
        <w:bottom w:val="none" w:sz="0" w:space="0" w:color="auto"/>
        <w:right w:val="none" w:sz="0" w:space="0" w:color="auto"/>
      </w:divBdr>
    </w:div>
    <w:div w:id="1065761047">
      <w:bodyDiv w:val="1"/>
      <w:marLeft w:val="0"/>
      <w:marRight w:val="0"/>
      <w:marTop w:val="0"/>
      <w:marBottom w:val="0"/>
      <w:divBdr>
        <w:top w:val="none" w:sz="0" w:space="0" w:color="auto"/>
        <w:left w:val="none" w:sz="0" w:space="0" w:color="auto"/>
        <w:bottom w:val="none" w:sz="0" w:space="0" w:color="auto"/>
        <w:right w:val="none" w:sz="0" w:space="0" w:color="auto"/>
      </w:divBdr>
    </w:div>
    <w:div w:id="1090155566">
      <w:bodyDiv w:val="1"/>
      <w:marLeft w:val="0"/>
      <w:marRight w:val="0"/>
      <w:marTop w:val="0"/>
      <w:marBottom w:val="0"/>
      <w:divBdr>
        <w:top w:val="none" w:sz="0" w:space="0" w:color="auto"/>
        <w:left w:val="none" w:sz="0" w:space="0" w:color="auto"/>
        <w:bottom w:val="none" w:sz="0" w:space="0" w:color="auto"/>
        <w:right w:val="none" w:sz="0" w:space="0" w:color="auto"/>
      </w:divBdr>
    </w:div>
    <w:div w:id="1144004700">
      <w:bodyDiv w:val="1"/>
      <w:marLeft w:val="0"/>
      <w:marRight w:val="0"/>
      <w:marTop w:val="0"/>
      <w:marBottom w:val="0"/>
      <w:divBdr>
        <w:top w:val="none" w:sz="0" w:space="0" w:color="auto"/>
        <w:left w:val="none" w:sz="0" w:space="0" w:color="auto"/>
        <w:bottom w:val="none" w:sz="0" w:space="0" w:color="auto"/>
        <w:right w:val="none" w:sz="0" w:space="0" w:color="auto"/>
      </w:divBdr>
    </w:div>
    <w:div w:id="1169758803">
      <w:bodyDiv w:val="1"/>
      <w:marLeft w:val="0"/>
      <w:marRight w:val="0"/>
      <w:marTop w:val="0"/>
      <w:marBottom w:val="0"/>
      <w:divBdr>
        <w:top w:val="none" w:sz="0" w:space="0" w:color="auto"/>
        <w:left w:val="none" w:sz="0" w:space="0" w:color="auto"/>
        <w:bottom w:val="none" w:sz="0" w:space="0" w:color="auto"/>
        <w:right w:val="none" w:sz="0" w:space="0" w:color="auto"/>
      </w:divBdr>
    </w:div>
    <w:div w:id="1333606540">
      <w:bodyDiv w:val="1"/>
      <w:marLeft w:val="0"/>
      <w:marRight w:val="0"/>
      <w:marTop w:val="0"/>
      <w:marBottom w:val="0"/>
      <w:divBdr>
        <w:top w:val="none" w:sz="0" w:space="0" w:color="auto"/>
        <w:left w:val="none" w:sz="0" w:space="0" w:color="auto"/>
        <w:bottom w:val="none" w:sz="0" w:space="0" w:color="auto"/>
        <w:right w:val="none" w:sz="0" w:space="0" w:color="auto"/>
      </w:divBdr>
    </w:div>
    <w:div w:id="1514807210">
      <w:bodyDiv w:val="1"/>
      <w:marLeft w:val="0"/>
      <w:marRight w:val="0"/>
      <w:marTop w:val="0"/>
      <w:marBottom w:val="0"/>
      <w:divBdr>
        <w:top w:val="none" w:sz="0" w:space="0" w:color="auto"/>
        <w:left w:val="none" w:sz="0" w:space="0" w:color="auto"/>
        <w:bottom w:val="none" w:sz="0" w:space="0" w:color="auto"/>
        <w:right w:val="none" w:sz="0" w:space="0" w:color="auto"/>
      </w:divBdr>
    </w:div>
    <w:div w:id="1693218960">
      <w:bodyDiv w:val="1"/>
      <w:marLeft w:val="0"/>
      <w:marRight w:val="0"/>
      <w:marTop w:val="0"/>
      <w:marBottom w:val="0"/>
      <w:divBdr>
        <w:top w:val="none" w:sz="0" w:space="0" w:color="auto"/>
        <w:left w:val="none" w:sz="0" w:space="0" w:color="auto"/>
        <w:bottom w:val="none" w:sz="0" w:space="0" w:color="auto"/>
        <w:right w:val="none" w:sz="0" w:space="0" w:color="auto"/>
      </w:divBdr>
    </w:div>
    <w:div w:id="1817063286">
      <w:bodyDiv w:val="1"/>
      <w:marLeft w:val="0"/>
      <w:marRight w:val="0"/>
      <w:marTop w:val="0"/>
      <w:marBottom w:val="0"/>
      <w:divBdr>
        <w:top w:val="none" w:sz="0" w:space="0" w:color="auto"/>
        <w:left w:val="none" w:sz="0" w:space="0" w:color="auto"/>
        <w:bottom w:val="none" w:sz="0" w:space="0" w:color="auto"/>
        <w:right w:val="none" w:sz="0" w:space="0" w:color="auto"/>
      </w:divBdr>
    </w:div>
    <w:div w:id="1854563587">
      <w:bodyDiv w:val="1"/>
      <w:marLeft w:val="0"/>
      <w:marRight w:val="0"/>
      <w:marTop w:val="0"/>
      <w:marBottom w:val="0"/>
      <w:divBdr>
        <w:top w:val="none" w:sz="0" w:space="0" w:color="auto"/>
        <w:left w:val="none" w:sz="0" w:space="0" w:color="auto"/>
        <w:bottom w:val="none" w:sz="0" w:space="0" w:color="auto"/>
        <w:right w:val="none" w:sz="0" w:space="0" w:color="auto"/>
      </w:divBdr>
    </w:div>
    <w:div w:id="1890221045">
      <w:bodyDiv w:val="1"/>
      <w:marLeft w:val="0"/>
      <w:marRight w:val="0"/>
      <w:marTop w:val="0"/>
      <w:marBottom w:val="0"/>
      <w:divBdr>
        <w:top w:val="none" w:sz="0" w:space="0" w:color="auto"/>
        <w:left w:val="none" w:sz="0" w:space="0" w:color="auto"/>
        <w:bottom w:val="none" w:sz="0" w:space="0" w:color="auto"/>
        <w:right w:val="none" w:sz="0" w:space="0" w:color="auto"/>
      </w:divBdr>
    </w:div>
    <w:div w:id="1908418684">
      <w:bodyDiv w:val="1"/>
      <w:marLeft w:val="0"/>
      <w:marRight w:val="0"/>
      <w:marTop w:val="0"/>
      <w:marBottom w:val="0"/>
      <w:divBdr>
        <w:top w:val="none" w:sz="0" w:space="0" w:color="auto"/>
        <w:left w:val="none" w:sz="0" w:space="0" w:color="auto"/>
        <w:bottom w:val="none" w:sz="0" w:space="0" w:color="auto"/>
        <w:right w:val="none" w:sz="0" w:space="0" w:color="auto"/>
      </w:divBdr>
    </w:div>
    <w:div w:id="2010985763">
      <w:bodyDiv w:val="1"/>
      <w:marLeft w:val="0"/>
      <w:marRight w:val="0"/>
      <w:marTop w:val="0"/>
      <w:marBottom w:val="0"/>
      <w:divBdr>
        <w:top w:val="none" w:sz="0" w:space="0" w:color="auto"/>
        <w:left w:val="none" w:sz="0" w:space="0" w:color="auto"/>
        <w:bottom w:val="none" w:sz="0" w:space="0" w:color="auto"/>
        <w:right w:val="none" w:sz="0" w:space="0" w:color="auto"/>
      </w:divBdr>
    </w:div>
    <w:div w:id="206093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7FE45054-BB78-48D6-90A2-638632525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D6148F90</Template>
  <TotalTime>0</TotalTime>
  <Pages>20</Pages>
  <Words>667</Words>
  <Characters>3671</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Woltmeijer</dc:creator>
  <cp:keywords/>
  <dc:description/>
  <cp:lastModifiedBy>Mieke Geugies</cp:lastModifiedBy>
  <cp:revision>2</cp:revision>
  <dcterms:created xsi:type="dcterms:W3CDTF">2020-04-24T07:22:00Z</dcterms:created>
  <dcterms:modified xsi:type="dcterms:W3CDTF">2020-04-24T07:22:00Z</dcterms:modified>
</cp:coreProperties>
</file>